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12F66" w14:textId="77777777" w:rsidR="003D4FD1" w:rsidRDefault="003D4FD1" w:rsidP="00363944">
      <w:pPr>
        <w:spacing w:line="30" w:lineRule="atLeast"/>
      </w:pPr>
    </w:p>
    <w:tbl>
      <w:tblPr>
        <w:tblpPr w:leftFromText="180" w:rightFromText="180" w:vertAnchor="page" w:horzAnchor="margin" w:tblpX="-10" w:tblpY="258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809"/>
        <w:gridCol w:w="5810"/>
      </w:tblGrid>
      <w:tr w:rsidR="003D4FD1" w:rsidRPr="00B475DD" w14:paraId="014812DD" w14:textId="77777777" w:rsidTr="00D415FC">
        <w:tc>
          <w:tcPr>
            <w:tcW w:w="5809" w:type="dxa"/>
            <w:shd w:val="clear" w:color="auto" w:fill="F2DBDB" w:themeFill="accent2" w:themeFillTint="33"/>
          </w:tcPr>
          <w:sdt>
            <w:sdtPr>
              <w:rPr>
                <w:sz w:val="22"/>
              </w:rPr>
              <w:alias w:val="Submission Deadline"/>
              <w:tag w:val="SubDe"/>
              <w:id w:val="-2013514859"/>
              <w:lock w:val="sdtContentLocked"/>
              <w:placeholder>
                <w:docPart w:val="DefaultPlaceholder_-1854013440"/>
              </w:placeholder>
            </w:sdtPr>
            <w:sdtEndPr/>
            <w:sdtContent>
              <w:p w14:paraId="47C41380" w14:textId="77777777" w:rsidR="003D4FD1" w:rsidRPr="00A641E3" w:rsidRDefault="003D4FD1" w:rsidP="00363944">
                <w:pPr>
                  <w:pStyle w:val="Label"/>
                  <w:spacing w:line="30" w:lineRule="atLeast"/>
                  <w:rPr>
                    <w:sz w:val="22"/>
                  </w:rPr>
                </w:pPr>
                <w:r w:rsidRPr="00A641E3">
                  <w:rPr>
                    <w:sz w:val="22"/>
                  </w:rPr>
                  <w:t>Submission Deadli</w:t>
                </w:r>
                <w:r w:rsidR="00851B09">
                  <w:rPr>
                    <w:sz w:val="22"/>
                  </w:rPr>
                  <w:t>ne</w:t>
                </w:r>
              </w:p>
            </w:sdtContent>
          </w:sdt>
        </w:tc>
        <w:tc>
          <w:tcPr>
            <w:tcW w:w="5810" w:type="dxa"/>
            <w:shd w:val="clear" w:color="auto" w:fill="F2DBDB" w:themeFill="accent2" w:themeFillTint="33"/>
          </w:tcPr>
          <w:sdt>
            <w:sdtPr>
              <w:rPr>
                <w:sz w:val="22"/>
              </w:rPr>
              <w:alias w:val="Marks and Feedback"/>
              <w:tag w:val="MandF"/>
              <w:id w:val="435409118"/>
              <w:lock w:val="sdtContentLocked"/>
              <w:placeholder>
                <w:docPart w:val="DefaultPlaceholder_-1854013440"/>
              </w:placeholder>
            </w:sdtPr>
            <w:sdtEndPr/>
            <w:sdtContent>
              <w:p w14:paraId="482CFF39" w14:textId="77777777" w:rsidR="003D4FD1" w:rsidRPr="00A641E3" w:rsidRDefault="003D4FD1" w:rsidP="00363944">
                <w:pPr>
                  <w:pStyle w:val="Label"/>
                  <w:spacing w:line="30" w:lineRule="atLeast"/>
                  <w:rPr>
                    <w:sz w:val="22"/>
                  </w:rPr>
                </w:pPr>
                <w:r w:rsidRPr="00A641E3">
                  <w:rPr>
                    <w:sz w:val="22"/>
                  </w:rPr>
                  <w:t xml:space="preserve">Marks and </w:t>
                </w:r>
                <w:r w:rsidR="00660AB8">
                  <w:rPr>
                    <w:sz w:val="22"/>
                  </w:rPr>
                  <w:t>F</w:t>
                </w:r>
                <w:r w:rsidRPr="00A641E3">
                  <w:rPr>
                    <w:sz w:val="22"/>
                  </w:rPr>
                  <w:t>eedback</w:t>
                </w:r>
              </w:p>
            </w:sdtContent>
          </w:sdt>
        </w:tc>
      </w:tr>
      <w:tr w:rsidR="003D4FD1" w:rsidRPr="00B475DD" w14:paraId="5F92CB43" w14:textId="77777777" w:rsidTr="00D415FC">
        <w:trPr>
          <w:trHeight w:val="1490"/>
        </w:trPr>
        <w:tc>
          <w:tcPr>
            <w:tcW w:w="5809" w:type="dxa"/>
            <w:shd w:val="clear" w:color="auto" w:fill="F8ECEC"/>
          </w:tcPr>
          <w:sdt>
            <w:sdtPr>
              <w:alias w:val="Time"/>
              <w:tag w:val="Time"/>
              <w:id w:val="1133678175"/>
              <w:lock w:val="sdtContentLocked"/>
              <w:placeholder>
                <w:docPart w:val="DefaultPlaceholder_-1854013440"/>
              </w:placeholder>
            </w:sdtPr>
            <w:sdtEndPr/>
            <w:sdtContent>
              <w:p w14:paraId="45086401" w14:textId="77777777" w:rsidR="003D4FD1" w:rsidRDefault="003D4FD1" w:rsidP="00363944">
                <w:pPr>
                  <w:pStyle w:val="Secondarylabels"/>
                  <w:spacing w:line="30" w:lineRule="atLeast"/>
                </w:pPr>
                <w:r>
                  <w:t xml:space="preserve">Before </w:t>
                </w:r>
                <w:r w:rsidR="00A641E3">
                  <w:t>10am on:</w:t>
                </w:r>
              </w:p>
            </w:sdtContent>
          </w:sdt>
          <w:p w14:paraId="6DF14B49" w14:textId="04DC20C0" w:rsidR="003D4FD1" w:rsidRPr="00B475DD" w:rsidRDefault="009D35CB" w:rsidP="005C6F38">
            <w:pPr>
              <w:pStyle w:val="Label"/>
              <w:tabs>
                <w:tab w:val="left" w:pos="3525"/>
              </w:tabs>
              <w:spacing w:line="30" w:lineRule="atLeast"/>
            </w:pPr>
            <w:sdt>
              <w:sdtPr>
                <w:id w:val="-1633241566"/>
                <w:placeholder>
                  <w:docPart w:val="DefaultPlaceholder_-1854013437"/>
                </w:placeholder>
                <w:date w:fullDate="2020-01-16T00:00:00Z">
                  <w:dateFormat w:val="dd/MM/yyyy"/>
                  <w:lid w:val="en-GB"/>
                  <w:storeMappedDataAs w:val="dateTime"/>
                  <w:calendar w:val="gregorian"/>
                </w:date>
              </w:sdtPr>
              <w:sdtEndPr/>
              <w:sdtContent>
                <w:r w:rsidR="005C6F38">
                  <w:t>16/01/2020</w:t>
                </w:r>
              </w:sdtContent>
            </w:sdt>
            <w:r w:rsidR="005C6F38">
              <w:tab/>
            </w:r>
            <w:bookmarkStart w:id="0" w:name="_GoBack"/>
            <w:bookmarkEnd w:id="0"/>
          </w:p>
        </w:tc>
        <w:tc>
          <w:tcPr>
            <w:tcW w:w="5810" w:type="dxa"/>
            <w:shd w:val="clear" w:color="auto" w:fill="F8ECEC"/>
          </w:tcPr>
          <w:sdt>
            <w:sdtPr>
              <w:rPr>
                <w:b/>
              </w:rPr>
              <w:alias w:val="Deadlines"/>
              <w:tag w:val="Deadlines"/>
              <w:id w:val="-1604871545"/>
              <w:lock w:val="sdtContentLocked"/>
              <w:placeholder>
                <w:docPart w:val="DefaultPlaceholder_-1854013440"/>
              </w:placeholder>
            </w:sdtPr>
            <w:sdtEndPr/>
            <w:sdtContent>
              <w:p w14:paraId="5CE21B6A" w14:textId="77777777" w:rsidR="003D4FD1" w:rsidRPr="005428C1" w:rsidRDefault="00A641E3" w:rsidP="005428C1">
                <w:pPr>
                  <w:pStyle w:val="Details"/>
                  <w:spacing w:line="30" w:lineRule="atLeast"/>
                  <w:rPr>
                    <w:b/>
                  </w:rPr>
                </w:pPr>
                <w:r w:rsidRPr="00A641E3">
                  <w:rPr>
                    <w:b/>
                  </w:rPr>
                  <w:t>20 working days after deadline (L4, 5 and 7)</w:t>
                </w:r>
                <w:r w:rsidRPr="00A641E3">
                  <w:rPr>
                    <w:b/>
                  </w:rPr>
                  <w:br/>
                  <w:t>15 working days after deadline (L6)</w:t>
                </w:r>
                <w:r w:rsidRPr="00A641E3">
                  <w:rPr>
                    <w:b/>
                  </w:rPr>
                  <w:br/>
                  <w:t>10 working days after deadline (block delivery)</w:t>
                </w:r>
              </w:p>
            </w:sdtContent>
          </w:sdt>
          <w:p w14:paraId="6942A0ED" w14:textId="77777777" w:rsidR="005B7659" w:rsidRDefault="005B7659" w:rsidP="00363944">
            <w:pPr>
              <w:tabs>
                <w:tab w:val="left" w:pos="1220"/>
              </w:tabs>
              <w:spacing w:line="30" w:lineRule="atLeast"/>
            </w:pPr>
          </w:p>
          <w:p w14:paraId="3C2481C2" w14:textId="77777777" w:rsidR="00660AB8" w:rsidRPr="00660AB8" w:rsidRDefault="009D35CB" w:rsidP="00363944">
            <w:pPr>
              <w:tabs>
                <w:tab w:val="left" w:pos="1220"/>
              </w:tabs>
              <w:spacing w:line="30" w:lineRule="atLeast"/>
            </w:pPr>
            <w:sdt>
              <w:sdtPr>
                <w:id w:val="-1266615983"/>
                <w:placeholder>
                  <w:docPart w:val="DefaultPlaceholder_-1854013437"/>
                </w:placeholder>
                <w:showingPlcHdr/>
                <w:date>
                  <w:dateFormat w:val="dd/MM/yyyy"/>
                  <w:lid w:val="en-GB"/>
                  <w:storeMappedDataAs w:val="dateTime"/>
                  <w:calendar w:val="gregorian"/>
                </w:date>
              </w:sdtPr>
              <w:sdtEndPr/>
              <w:sdtContent>
                <w:r w:rsidR="005B7659" w:rsidRPr="001A388E">
                  <w:rPr>
                    <w:rStyle w:val="PlaceholderText"/>
                  </w:rPr>
                  <w:t>Click or tap to enter a date.</w:t>
                </w:r>
              </w:sdtContent>
            </w:sdt>
            <w:r w:rsidR="00660AB8">
              <w:t xml:space="preserve">  </w:t>
            </w:r>
          </w:p>
        </w:tc>
      </w:tr>
    </w:tbl>
    <w:p w14:paraId="1D8CB6BD" w14:textId="77777777" w:rsidR="003D4FD1" w:rsidRDefault="003324F3" w:rsidP="00363944">
      <w:pPr>
        <w:spacing w:line="30" w:lineRule="atLeast"/>
      </w:pPr>
      <w:r>
        <w:rPr>
          <w:noProof/>
          <w:lang w:val="en-GB" w:eastAsia="en-GB"/>
        </w:rPr>
        <mc:AlternateContent>
          <mc:Choice Requires="wpg">
            <w:drawing>
              <wp:anchor distT="0" distB="0" distL="114300" distR="114300" simplePos="0" relativeHeight="251659264" behindDoc="0" locked="0" layoutInCell="1" allowOverlap="1" wp14:anchorId="32C26A86" wp14:editId="677D5338">
                <wp:simplePos x="0" y="0"/>
                <wp:positionH relativeFrom="column">
                  <wp:posOffset>3756660</wp:posOffset>
                </wp:positionH>
                <wp:positionV relativeFrom="paragraph">
                  <wp:posOffset>22860</wp:posOffset>
                </wp:positionV>
                <wp:extent cx="2651760" cy="457200"/>
                <wp:effectExtent l="0" t="0" r="0" b="0"/>
                <wp:wrapNone/>
                <wp:docPr id="19" name="Group 19"/>
                <wp:cNvGraphicFramePr/>
                <a:graphic xmlns:a="http://schemas.openxmlformats.org/drawingml/2006/main">
                  <a:graphicData uri="http://schemas.microsoft.com/office/word/2010/wordprocessingGroup">
                    <wpg:wgp>
                      <wpg:cNvGrpSpPr/>
                      <wpg:grpSpPr>
                        <a:xfrm>
                          <a:off x="0" y="0"/>
                          <a:ext cx="2651760" cy="457200"/>
                          <a:chOff x="0" y="0"/>
                          <a:chExt cx="2651760" cy="45720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2460" cy="457200"/>
                          </a:xfrm>
                          <a:prstGeom prst="rect">
                            <a:avLst/>
                          </a:prstGeom>
                        </pic:spPr>
                      </pic:pic>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47700" y="120650"/>
                            <a:ext cx="2004060" cy="316865"/>
                          </a:xfrm>
                          <a:prstGeom prst="rect">
                            <a:avLst/>
                          </a:prstGeom>
                        </pic:spPr>
                      </pic:pic>
                    </wpg:wgp>
                  </a:graphicData>
                </a:graphic>
              </wp:anchor>
            </w:drawing>
          </mc:Choice>
          <mc:Fallback>
            <w:pict>
              <v:group w14:anchorId="7473EAC4" id="Group 19" o:spid="_x0000_s1026" style="position:absolute;margin-left:295.8pt;margin-top:1.8pt;width:208.8pt;height:36pt;z-index:251659264" coordsize="26517,45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EALyDQ3+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&#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32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2L2G9AAAA2gAAAA8AAABkcnMvZG93bnJldi54bWxEj0sLwjAQhO+C/yGs4E1TFR9Uo4ggeCo+&#10;70uztsVmU5pU6783guBxmJlvmNWmNaV4Uu0KywpGwwgEcWp1wZmC62U/WIBwHlljaZkUvMnBZt3t&#10;rDDW9sUnep59JgKEXYwKcu+rWEqX5mTQDW1FHLy7rQ36IOtM6hpfAW5KOY6imTRYcFjIsaJdTunj&#10;3BgFyWmX3ibTSXRo5ns55WOTjChRqt9rt0sQnlr/D//aB61gDN8r4QbI9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7YvYb0AAADaAAAADwAAAAAAAAAAAAAAAACfAgAAZHJz&#10;L2Rvd25yZXYueG1sUEsFBgAAAAAEAAQA9wAAAIkDAAAAAA==&#10;">
                  <v:imagedata r:id="rId10" o:title=""/>
                  <v:path arrowok="t"/>
                </v:shape>
                <v:shape id="Picture 4" o:spid="_x0000_s1028" type="#_x0000_t75" style="position:absolute;left:6477;top:1206;width:20040;height: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mhE7FAAAA2gAAAA8AAABkcnMvZG93bnJldi54bWxEj0FrAjEUhO+C/yG8Qi+lZpWi7dYotlBQ&#10;Eenagj0+Nq/J4uZl2aS6/nsjFDwOM/MNM513rhZHakPlWcFwkIEgLr2u2Cj4/vp4fAYRIrLG2jMp&#10;OFOA+azfm2Ku/YkLOu6iEQnCIUcFNsYmlzKUlhyGgW+Ik/frW4cxydZI3eIpwV0tR1k2lg4rTgsW&#10;G3q3VB52f07B9uVnaUfn9cPbOu73xWpjCjP5VOr+rlu8gojUxVv4v73UCp7geiXdAD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5oROxQAAANoAAAAPAAAAAAAAAAAAAAAA&#10;AJ8CAABkcnMvZG93bnJldi54bWxQSwUGAAAAAAQABAD3AAAAkQMAAAAA&#10;">
                  <v:imagedata r:id="rId11" o:title=""/>
                  <v:path arrowok="t"/>
                </v:shape>
              </v:group>
            </w:pict>
          </mc:Fallback>
        </mc:AlternateContent>
      </w:r>
      <w:sdt>
        <w:sdtPr>
          <w:rPr>
            <w:noProof/>
          </w:rPr>
          <w:alias w:val="Image"/>
          <w:tag w:val="Clock"/>
          <w:id w:val="-974126709"/>
          <w:lock w:val="sdtContentLocked"/>
          <w:picture/>
        </w:sdtPr>
        <w:sdtEndPr/>
        <w:sdtContent>
          <w:r w:rsidR="007E565F" w:rsidRPr="006455E5">
            <w:rPr>
              <w:noProof/>
              <w:lang w:val="en-GB" w:eastAsia="en-GB"/>
            </w:rPr>
            <w:drawing>
              <wp:inline distT="0" distB="0" distL="0" distR="0" wp14:anchorId="4DEE828E" wp14:editId="52135B0D">
                <wp:extent cx="438150" cy="43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150" cy="431800"/>
                        </a:xfrm>
                        <a:prstGeom prst="rect">
                          <a:avLst/>
                        </a:prstGeom>
                      </pic:spPr>
                    </pic:pic>
                  </a:graphicData>
                </a:graphic>
              </wp:inline>
            </w:drawing>
          </w:r>
        </w:sdtContent>
      </w:sdt>
      <w:sdt>
        <w:sdtPr>
          <w:rPr>
            <w:noProof/>
          </w:rPr>
          <w:alias w:val="Submit"/>
          <w:tag w:val="Image"/>
          <w:id w:val="1048194877"/>
          <w:lock w:val="sdtLocked"/>
          <w:picture/>
        </w:sdtPr>
        <w:sdtEndPr/>
        <w:sdtContent>
          <w:r w:rsidRPr="006455E5">
            <w:rPr>
              <w:noProof/>
              <w:lang w:val="en-GB" w:eastAsia="en-GB"/>
            </w:rPr>
            <w:drawing>
              <wp:inline distT="0" distB="0" distL="0" distR="0" wp14:anchorId="4B98D6EA" wp14:editId="4179BD01">
                <wp:extent cx="2019300" cy="31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9300" cy="317500"/>
                        </a:xfrm>
                        <a:prstGeom prst="rect">
                          <a:avLst/>
                        </a:prstGeom>
                      </pic:spPr>
                    </pic:pic>
                  </a:graphicData>
                </a:graphic>
              </wp:inline>
            </w:drawing>
          </w:r>
        </w:sdtContent>
      </w:sdt>
    </w:p>
    <w:p w14:paraId="3A4B2BA1" w14:textId="77777777" w:rsidR="003D4FD1" w:rsidRDefault="003D4FD1" w:rsidP="00363944">
      <w:pPr>
        <w:spacing w:line="30" w:lineRule="atLeast"/>
      </w:pPr>
    </w:p>
    <w:tbl>
      <w:tblPr>
        <w:tblpPr w:leftFromText="180" w:rightFromText="180" w:vertAnchor="page" w:horzAnchor="margin" w:tblpX="-5" w:tblpY="490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DBDB" w:themeFill="accent2" w:themeFillTint="33"/>
        <w:tblLayout w:type="fixed"/>
        <w:tblLook w:val="04A0" w:firstRow="1" w:lastRow="0" w:firstColumn="1" w:lastColumn="0" w:noHBand="0" w:noVBand="1"/>
      </w:tblPr>
      <w:tblGrid>
        <w:gridCol w:w="2972"/>
        <w:gridCol w:w="8647"/>
      </w:tblGrid>
      <w:tr w:rsidR="00D415FC" w:rsidRPr="00B475DD" w14:paraId="64889CA2" w14:textId="77777777" w:rsidTr="00851B09">
        <w:tc>
          <w:tcPr>
            <w:tcW w:w="2972" w:type="dxa"/>
            <w:shd w:val="clear" w:color="auto" w:fill="F2DBDB" w:themeFill="accent2" w:themeFillTint="33"/>
          </w:tcPr>
          <w:sdt>
            <w:sdtPr>
              <w:rPr>
                <w:sz w:val="22"/>
              </w:rPr>
              <w:alias w:val="Title and Code"/>
              <w:tag w:val="UniTit"/>
              <w:id w:val="-736323292"/>
              <w:lock w:val="sdtContentLocked"/>
              <w:placeholder>
                <w:docPart w:val="DefaultPlaceholder_-1854013440"/>
              </w:placeholder>
            </w:sdtPr>
            <w:sdtEndPr/>
            <w:sdtContent>
              <w:p w14:paraId="70D59774" w14:textId="77777777" w:rsidR="007F6185" w:rsidRPr="00A641E3" w:rsidRDefault="007F6185" w:rsidP="00363944">
                <w:pPr>
                  <w:pStyle w:val="Label"/>
                  <w:spacing w:line="30" w:lineRule="atLeast"/>
                  <w:rPr>
                    <w:sz w:val="22"/>
                  </w:rPr>
                </w:pPr>
                <w:r w:rsidRPr="00A641E3">
                  <w:rPr>
                    <w:sz w:val="22"/>
                  </w:rPr>
                  <w:t>Unit title &amp; code</w:t>
                </w:r>
              </w:p>
            </w:sdtContent>
          </w:sdt>
        </w:tc>
        <w:tc>
          <w:tcPr>
            <w:tcW w:w="8647" w:type="dxa"/>
            <w:shd w:val="clear" w:color="auto" w:fill="F8ECEC"/>
          </w:tcPr>
          <w:p w14:paraId="4D20206C" w14:textId="77777777" w:rsidR="007F6185" w:rsidRPr="00940F52" w:rsidRDefault="005C58A2" w:rsidP="00363944">
            <w:pPr>
              <w:spacing w:line="30" w:lineRule="atLeast"/>
              <w:rPr>
                <w:b/>
                <w:sz w:val="24"/>
                <w:szCs w:val="24"/>
              </w:rPr>
            </w:pPr>
            <w:r w:rsidRPr="00940F52">
              <w:rPr>
                <w:b/>
                <w:sz w:val="24"/>
                <w:szCs w:val="24"/>
              </w:rPr>
              <w:t>Strategy and Brand Management               MAR043-6</w:t>
            </w:r>
          </w:p>
        </w:tc>
      </w:tr>
      <w:tr w:rsidR="00D415FC" w:rsidRPr="00B475DD" w14:paraId="2C1C5F50" w14:textId="77777777" w:rsidTr="00851B09">
        <w:tc>
          <w:tcPr>
            <w:tcW w:w="2972" w:type="dxa"/>
            <w:shd w:val="clear" w:color="auto" w:fill="F2DBDB" w:themeFill="accent2" w:themeFillTint="33"/>
          </w:tcPr>
          <w:sdt>
            <w:sdtPr>
              <w:rPr>
                <w:sz w:val="22"/>
              </w:rPr>
              <w:alias w:val="Number and Title"/>
              <w:tag w:val="AssiNo"/>
              <w:id w:val="112341342"/>
              <w:lock w:val="sdtContentLocked"/>
              <w:placeholder>
                <w:docPart w:val="DefaultPlaceholder_-1854013440"/>
              </w:placeholder>
            </w:sdtPr>
            <w:sdtEndPr/>
            <w:sdtContent>
              <w:p w14:paraId="67EDE50A" w14:textId="77777777" w:rsidR="006578C5" w:rsidRPr="00A641E3" w:rsidRDefault="007F6185" w:rsidP="00363944">
                <w:pPr>
                  <w:pStyle w:val="Label"/>
                  <w:spacing w:line="30" w:lineRule="atLeast"/>
                  <w:rPr>
                    <w:sz w:val="22"/>
                  </w:rPr>
                </w:pPr>
                <w:r w:rsidRPr="00A641E3">
                  <w:rPr>
                    <w:sz w:val="22"/>
                  </w:rPr>
                  <w:t>Assignment number and title</w:t>
                </w:r>
              </w:p>
            </w:sdtContent>
          </w:sdt>
        </w:tc>
        <w:tc>
          <w:tcPr>
            <w:tcW w:w="8647" w:type="dxa"/>
            <w:shd w:val="clear" w:color="auto" w:fill="F8ECEC"/>
          </w:tcPr>
          <w:p w14:paraId="2C78A9F1" w14:textId="77777777" w:rsidR="007F6185" w:rsidRPr="00940F52" w:rsidRDefault="001577BA" w:rsidP="00363944">
            <w:pPr>
              <w:spacing w:line="30" w:lineRule="atLeast"/>
              <w:rPr>
                <w:sz w:val="24"/>
                <w:szCs w:val="24"/>
              </w:rPr>
            </w:pPr>
            <w:r w:rsidRPr="00940F52">
              <w:rPr>
                <w:sz w:val="24"/>
                <w:szCs w:val="24"/>
              </w:rPr>
              <w:t>2</w:t>
            </w:r>
          </w:p>
        </w:tc>
      </w:tr>
      <w:tr w:rsidR="00D415FC" w:rsidRPr="00B475DD" w14:paraId="31F56176" w14:textId="77777777" w:rsidTr="00851B09">
        <w:tc>
          <w:tcPr>
            <w:tcW w:w="2972" w:type="dxa"/>
            <w:shd w:val="clear" w:color="auto" w:fill="F2DBDB" w:themeFill="accent2" w:themeFillTint="33"/>
          </w:tcPr>
          <w:sdt>
            <w:sdtPr>
              <w:rPr>
                <w:sz w:val="22"/>
              </w:rPr>
              <w:alias w:val="Type"/>
              <w:tag w:val="AssTyp"/>
              <w:id w:val="-1568329048"/>
              <w:lock w:val="sdtContentLocked"/>
              <w:placeholder>
                <w:docPart w:val="DefaultPlaceholder_-1854013440"/>
              </w:placeholder>
            </w:sdtPr>
            <w:sdtEndPr/>
            <w:sdtContent>
              <w:p w14:paraId="578154F5" w14:textId="77777777" w:rsidR="007F6185" w:rsidRPr="00A641E3" w:rsidRDefault="007F6185" w:rsidP="00363944">
                <w:pPr>
                  <w:pStyle w:val="Label"/>
                  <w:spacing w:line="30" w:lineRule="atLeast"/>
                  <w:rPr>
                    <w:sz w:val="22"/>
                  </w:rPr>
                </w:pPr>
                <w:r w:rsidRPr="00A641E3">
                  <w:rPr>
                    <w:sz w:val="22"/>
                  </w:rPr>
                  <w:t>Assessmen</w:t>
                </w:r>
                <w:r w:rsidR="004508FC">
                  <w:rPr>
                    <w:sz w:val="22"/>
                  </w:rPr>
                  <w:t xml:space="preserve">t </w:t>
                </w:r>
                <w:r w:rsidRPr="00A641E3">
                  <w:rPr>
                    <w:sz w:val="22"/>
                  </w:rPr>
                  <w:t>type</w:t>
                </w:r>
              </w:p>
            </w:sdtContent>
          </w:sdt>
        </w:tc>
        <w:tc>
          <w:tcPr>
            <w:tcW w:w="8647" w:type="dxa"/>
            <w:shd w:val="clear" w:color="auto" w:fill="F8ECEC"/>
          </w:tcPr>
          <w:p w14:paraId="17A50D21" w14:textId="77777777" w:rsidR="007F6185" w:rsidRPr="00940F52" w:rsidRDefault="00D3661B" w:rsidP="00CD10E1">
            <w:pPr>
              <w:spacing w:line="30" w:lineRule="atLeast"/>
              <w:rPr>
                <w:sz w:val="24"/>
                <w:szCs w:val="24"/>
              </w:rPr>
            </w:pPr>
            <w:r w:rsidRPr="00940F52">
              <w:rPr>
                <w:sz w:val="24"/>
                <w:szCs w:val="24"/>
              </w:rPr>
              <w:t xml:space="preserve">Individual </w:t>
            </w:r>
            <w:r w:rsidR="00CD10E1" w:rsidRPr="00940F52">
              <w:rPr>
                <w:sz w:val="24"/>
                <w:szCs w:val="24"/>
              </w:rPr>
              <w:t>report</w:t>
            </w:r>
          </w:p>
        </w:tc>
      </w:tr>
      <w:tr w:rsidR="00D415FC" w:rsidRPr="00B475DD" w14:paraId="75C69408" w14:textId="77777777" w:rsidTr="00851B09">
        <w:sdt>
          <w:sdtPr>
            <w:rPr>
              <w:sz w:val="22"/>
            </w:rPr>
            <w:alias w:val="Weighting"/>
            <w:tag w:val="WoA"/>
            <w:id w:val="-1347171946"/>
            <w:lock w:val="sdtContentLocked"/>
            <w:placeholder>
              <w:docPart w:val="DefaultPlaceholder_-1854013440"/>
            </w:placeholder>
          </w:sdtPr>
          <w:sdtEndPr/>
          <w:sdtContent>
            <w:tc>
              <w:tcPr>
                <w:tcW w:w="2972" w:type="dxa"/>
                <w:shd w:val="clear" w:color="auto" w:fill="F2DBDB" w:themeFill="accent2" w:themeFillTint="33"/>
              </w:tcPr>
              <w:p w14:paraId="2DA8C7BB" w14:textId="77777777" w:rsidR="007F6185" w:rsidRPr="00A641E3" w:rsidRDefault="007F6185" w:rsidP="00363944">
                <w:pPr>
                  <w:pStyle w:val="Label"/>
                  <w:spacing w:line="30" w:lineRule="atLeast"/>
                  <w:rPr>
                    <w:sz w:val="22"/>
                  </w:rPr>
                </w:pPr>
                <w:r w:rsidRPr="00A641E3">
                  <w:rPr>
                    <w:sz w:val="22"/>
                  </w:rPr>
                  <w:t>Weighting of assessment</w:t>
                </w:r>
              </w:p>
            </w:tc>
          </w:sdtContent>
        </w:sdt>
        <w:tc>
          <w:tcPr>
            <w:tcW w:w="8647" w:type="dxa"/>
            <w:shd w:val="clear" w:color="auto" w:fill="F8ECEC"/>
          </w:tcPr>
          <w:p w14:paraId="3F031EEF" w14:textId="77777777" w:rsidR="007F6185" w:rsidRPr="00940F52" w:rsidRDefault="00CD10E1" w:rsidP="00363944">
            <w:pPr>
              <w:spacing w:line="30" w:lineRule="atLeast"/>
              <w:rPr>
                <w:sz w:val="24"/>
                <w:szCs w:val="24"/>
              </w:rPr>
            </w:pPr>
            <w:r w:rsidRPr="00940F52">
              <w:rPr>
                <w:sz w:val="24"/>
                <w:szCs w:val="24"/>
              </w:rPr>
              <w:t>6</w:t>
            </w:r>
            <w:r w:rsidR="00E56C7A" w:rsidRPr="00940F52">
              <w:rPr>
                <w:sz w:val="24"/>
                <w:szCs w:val="24"/>
              </w:rPr>
              <w:t>0%</w:t>
            </w:r>
          </w:p>
        </w:tc>
      </w:tr>
      <w:tr w:rsidR="00AB6777" w:rsidRPr="00B475DD" w14:paraId="0C9DD7EB" w14:textId="77777777" w:rsidTr="00851B09">
        <w:tc>
          <w:tcPr>
            <w:tcW w:w="2972" w:type="dxa"/>
            <w:shd w:val="clear" w:color="auto" w:fill="F2DBDB" w:themeFill="accent2" w:themeFillTint="33"/>
          </w:tcPr>
          <w:sdt>
            <w:sdtPr>
              <w:rPr>
                <w:sz w:val="22"/>
              </w:rPr>
              <w:id w:val="93906553"/>
              <w:lock w:val="sdtContentLocked"/>
              <w:placeholder>
                <w:docPart w:val="DefaultPlaceholder_-1854013440"/>
              </w:placeholder>
              <w:group/>
            </w:sdtPr>
            <w:sdtEndPr/>
            <w:sdtContent>
              <w:p w14:paraId="5E29F59C" w14:textId="77777777" w:rsidR="00AB6777" w:rsidRDefault="00AB6777" w:rsidP="00363944">
                <w:pPr>
                  <w:pStyle w:val="Label"/>
                  <w:spacing w:line="30" w:lineRule="atLeast"/>
                  <w:rPr>
                    <w:sz w:val="22"/>
                  </w:rPr>
                </w:pPr>
                <w:r>
                  <w:rPr>
                    <w:sz w:val="22"/>
                  </w:rPr>
                  <w:t>Size or length of assessment</w:t>
                </w:r>
              </w:p>
            </w:sdtContent>
          </w:sdt>
        </w:tc>
        <w:tc>
          <w:tcPr>
            <w:tcW w:w="8647" w:type="dxa"/>
            <w:shd w:val="clear" w:color="auto" w:fill="F8ECEC"/>
          </w:tcPr>
          <w:p w14:paraId="0AC04182" w14:textId="443C849B" w:rsidR="00AB6777" w:rsidRPr="00940F52" w:rsidRDefault="00187684" w:rsidP="00CD10E1">
            <w:pPr>
              <w:spacing w:line="30" w:lineRule="atLeast"/>
              <w:rPr>
                <w:sz w:val="24"/>
                <w:szCs w:val="24"/>
              </w:rPr>
            </w:pPr>
            <w:r>
              <w:rPr>
                <w:sz w:val="24"/>
                <w:szCs w:val="24"/>
              </w:rPr>
              <w:t>40</w:t>
            </w:r>
            <w:r w:rsidR="007B77D5" w:rsidRPr="00940F52">
              <w:rPr>
                <w:sz w:val="24"/>
                <w:szCs w:val="24"/>
              </w:rPr>
              <w:t>00 words</w:t>
            </w:r>
          </w:p>
        </w:tc>
      </w:tr>
      <w:tr w:rsidR="00D415FC" w:rsidRPr="00B475DD" w14:paraId="2DBEEFE4" w14:textId="77777777" w:rsidTr="00851B09">
        <w:tc>
          <w:tcPr>
            <w:tcW w:w="2972" w:type="dxa"/>
            <w:shd w:val="clear" w:color="auto" w:fill="F2DBDB" w:themeFill="accent2" w:themeFillTint="33"/>
          </w:tcPr>
          <w:sdt>
            <w:sdtPr>
              <w:rPr>
                <w:sz w:val="22"/>
              </w:rPr>
              <w:alias w:val="Unit LOs"/>
              <w:tag w:val="ULOs"/>
              <w:id w:val="1735281470"/>
              <w:lock w:val="sdtContentLocked"/>
              <w:placeholder>
                <w:docPart w:val="DefaultPlaceholder_-1854013440"/>
              </w:placeholder>
            </w:sdtPr>
            <w:sdtEndPr/>
            <w:sdtContent>
              <w:p w14:paraId="1E7114FC" w14:textId="77777777" w:rsidR="007F6185" w:rsidRPr="00A641E3" w:rsidRDefault="007F6185" w:rsidP="00363944">
                <w:pPr>
                  <w:pStyle w:val="Label"/>
                  <w:spacing w:line="30" w:lineRule="atLeast"/>
                  <w:rPr>
                    <w:sz w:val="22"/>
                  </w:rPr>
                </w:pPr>
                <w:r w:rsidRPr="00A641E3">
                  <w:rPr>
                    <w:sz w:val="22"/>
                  </w:rPr>
                  <w:t>Unit learning outcomes</w:t>
                </w:r>
              </w:p>
            </w:sdtContent>
          </w:sdt>
        </w:tc>
        <w:tc>
          <w:tcPr>
            <w:tcW w:w="8647" w:type="dxa"/>
            <w:shd w:val="clear" w:color="auto" w:fill="F8ECEC"/>
          </w:tcPr>
          <w:p w14:paraId="733ECD61" w14:textId="77777777" w:rsidR="00E56C7A" w:rsidRPr="00940F52" w:rsidRDefault="00E56C7A" w:rsidP="00E56C7A">
            <w:pPr>
              <w:pStyle w:val="ListParagraph"/>
              <w:numPr>
                <w:ilvl w:val="0"/>
                <w:numId w:val="4"/>
              </w:numPr>
              <w:spacing w:line="30" w:lineRule="atLeast"/>
              <w:rPr>
                <w:rFonts w:ascii="Arial" w:hAnsi="Arial" w:cs="Arial"/>
                <w:sz w:val="24"/>
                <w:szCs w:val="24"/>
              </w:rPr>
            </w:pPr>
            <w:r w:rsidRPr="00940F52">
              <w:rPr>
                <w:rFonts w:ascii="Arial" w:hAnsi="Arial" w:cs="Arial"/>
                <w:sz w:val="24"/>
                <w:szCs w:val="24"/>
              </w:rPr>
              <w:t>Critically appraise key advertising theories and concepts from a consumer information processing perspective.</w:t>
            </w:r>
          </w:p>
          <w:p w14:paraId="4B59E72B" w14:textId="77777777" w:rsidR="00E56C7A" w:rsidRPr="00940F52" w:rsidRDefault="00E56C7A" w:rsidP="00E56C7A">
            <w:pPr>
              <w:spacing w:line="30" w:lineRule="atLeast"/>
              <w:rPr>
                <w:rFonts w:ascii="Arial" w:hAnsi="Arial" w:cs="Arial"/>
                <w:sz w:val="24"/>
                <w:szCs w:val="24"/>
              </w:rPr>
            </w:pPr>
          </w:p>
          <w:p w14:paraId="530629DF" w14:textId="77777777" w:rsidR="00584685" w:rsidRPr="00940F52" w:rsidRDefault="00E56C7A" w:rsidP="00E56C7A">
            <w:pPr>
              <w:pStyle w:val="ListParagraph"/>
              <w:numPr>
                <w:ilvl w:val="0"/>
                <w:numId w:val="4"/>
              </w:numPr>
              <w:spacing w:line="30" w:lineRule="atLeast"/>
              <w:rPr>
                <w:rFonts w:ascii="Arial" w:hAnsi="Arial" w:cs="Arial"/>
                <w:sz w:val="24"/>
                <w:szCs w:val="24"/>
              </w:rPr>
            </w:pPr>
            <w:r w:rsidRPr="00940F52">
              <w:rPr>
                <w:rFonts w:ascii="Arial" w:hAnsi="Arial" w:cs="Arial"/>
                <w:sz w:val="24"/>
                <w:szCs w:val="24"/>
              </w:rPr>
              <w:t>Develop creative copy and propose appropriate visuals to promote given brands in a variety of advertising media.</w:t>
            </w:r>
          </w:p>
          <w:p w14:paraId="2E813444" w14:textId="77777777" w:rsidR="00AD5A25" w:rsidRPr="00940F52" w:rsidRDefault="00AD5A25" w:rsidP="00AD5A25">
            <w:pPr>
              <w:spacing w:line="30" w:lineRule="atLeast"/>
              <w:rPr>
                <w:sz w:val="24"/>
                <w:szCs w:val="24"/>
              </w:rPr>
            </w:pPr>
          </w:p>
        </w:tc>
      </w:tr>
    </w:tbl>
    <w:p w14:paraId="1105D9D8" w14:textId="77777777" w:rsidR="003D4FD1" w:rsidRDefault="003D4FD1" w:rsidP="00363944">
      <w:pPr>
        <w:spacing w:line="30" w:lineRule="atLeast"/>
      </w:pPr>
    </w:p>
    <w:p w14:paraId="2882E90B" w14:textId="77777777" w:rsidR="007F6185" w:rsidRDefault="007E565F" w:rsidP="00363944">
      <w:pPr>
        <w:tabs>
          <w:tab w:val="left" w:pos="1450"/>
        </w:tabs>
        <w:spacing w:line="30" w:lineRule="atLeast"/>
      </w:pPr>
      <w:r w:rsidRPr="006455E5">
        <w:rPr>
          <w:noProof/>
          <w:lang w:val="en-GB" w:eastAsia="en-GB"/>
        </w:rPr>
        <w:drawing>
          <wp:anchor distT="0" distB="0" distL="114300" distR="114300" simplePos="0" relativeHeight="251661312" behindDoc="0" locked="0" layoutInCell="1" allowOverlap="1" wp14:anchorId="76549BB6" wp14:editId="26E698D8">
            <wp:simplePos x="0" y="0"/>
            <wp:positionH relativeFrom="column">
              <wp:posOffset>35560</wp:posOffset>
            </wp:positionH>
            <wp:positionV relativeFrom="paragraph">
              <wp:posOffset>130175</wp:posOffset>
            </wp:positionV>
            <wp:extent cx="368300" cy="5842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8300" cy="584200"/>
                    </a:xfrm>
                    <a:prstGeom prst="rect">
                      <a:avLst/>
                    </a:prstGeom>
                  </pic:spPr>
                </pic:pic>
              </a:graphicData>
            </a:graphic>
            <wp14:sizeRelH relativeFrom="margin">
              <wp14:pctWidth>0</wp14:pctWidth>
            </wp14:sizeRelH>
            <wp14:sizeRelV relativeFrom="margin">
              <wp14:pctHeight>0</wp14:pctHeight>
            </wp14:sizeRelV>
          </wp:anchor>
        </w:drawing>
      </w:r>
      <w:r w:rsidR="00363944">
        <w:tab/>
      </w:r>
    </w:p>
    <w:p w14:paraId="41331FF7" w14:textId="77777777" w:rsidR="00D415FC" w:rsidRDefault="00D415FC" w:rsidP="00363944">
      <w:pPr>
        <w:tabs>
          <w:tab w:val="left" w:pos="1450"/>
        </w:tabs>
        <w:spacing w:line="30" w:lineRule="atLeast"/>
      </w:pPr>
    </w:p>
    <w:p w14:paraId="615E1FD2" w14:textId="77777777" w:rsidR="007F6185" w:rsidRDefault="007E565F" w:rsidP="00363944">
      <w:pPr>
        <w:spacing w:line="30" w:lineRule="atLeast"/>
      </w:pPr>
      <w:r w:rsidRPr="006455E5">
        <w:rPr>
          <w:noProof/>
          <w:lang w:val="en-GB" w:eastAsia="en-GB"/>
        </w:rPr>
        <w:drawing>
          <wp:anchor distT="0" distB="0" distL="114300" distR="114300" simplePos="0" relativeHeight="251662336" behindDoc="0" locked="0" layoutInCell="1" allowOverlap="1" wp14:anchorId="77825688" wp14:editId="5E3E84DC">
            <wp:simplePos x="0" y="0"/>
            <wp:positionH relativeFrom="column">
              <wp:posOffset>537210</wp:posOffset>
            </wp:positionH>
            <wp:positionV relativeFrom="paragraph">
              <wp:posOffset>10795</wp:posOffset>
            </wp:positionV>
            <wp:extent cx="374650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46500" cy="342900"/>
                    </a:xfrm>
                    <a:prstGeom prst="rect">
                      <a:avLst/>
                    </a:prstGeom>
                  </pic:spPr>
                </pic:pic>
              </a:graphicData>
            </a:graphic>
          </wp:anchor>
        </w:drawing>
      </w:r>
    </w:p>
    <w:p w14:paraId="72F79400" w14:textId="77777777" w:rsidR="003D4FD1" w:rsidRDefault="003D4FD1" w:rsidP="00363944">
      <w:pPr>
        <w:spacing w:line="30" w:lineRule="atLeast"/>
      </w:pPr>
    </w:p>
    <w:tbl>
      <w:tblPr>
        <w:tblW w:w="1162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24"/>
      </w:tblGrid>
      <w:tr w:rsidR="007F6185" w:rsidRPr="00B475DD" w14:paraId="55D0CC7F" w14:textId="77777777" w:rsidTr="00D415FC">
        <w:tc>
          <w:tcPr>
            <w:tcW w:w="11624" w:type="dxa"/>
            <w:shd w:val="clear" w:color="auto" w:fill="B8CCE4" w:themeFill="accent1" w:themeFillTint="66"/>
          </w:tcPr>
          <w:sdt>
            <w:sdtPr>
              <w:rPr>
                <w:sz w:val="22"/>
              </w:rPr>
              <w:alias w:val="Requirements"/>
              <w:tag w:val="Req"/>
              <w:id w:val="-671329167"/>
              <w:lock w:val="sdtContentLocked"/>
              <w:placeholder>
                <w:docPart w:val="DefaultPlaceholder_-1854013440"/>
              </w:placeholder>
            </w:sdtPr>
            <w:sdtEndPr/>
            <w:sdtContent>
              <w:p w14:paraId="1EF5C69A" w14:textId="77777777" w:rsidR="007F6185" w:rsidRPr="00ED6977" w:rsidRDefault="007F6185" w:rsidP="00363944">
                <w:pPr>
                  <w:pStyle w:val="Label"/>
                  <w:spacing w:line="30" w:lineRule="atLeast"/>
                  <w:rPr>
                    <w:sz w:val="22"/>
                  </w:rPr>
                </w:pPr>
                <w:r w:rsidRPr="00ED6977">
                  <w:rPr>
                    <w:sz w:val="22"/>
                  </w:rPr>
                  <w:t>What am I require</w:t>
                </w:r>
                <w:r w:rsidR="00D415FC">
                  <w:rPr>
                    <w:sz w:val="22"/>
                  </w:rPr>
                  <w:t>d</w:t>
                </w:r>
                <w:r w:rsidRPr="00ED6977">
                  <w:rPr>
                    <w:sz w:val="22"/>
                  </w:rPr>
                  <w:t xml:space="preserve"> to do in this assignment?</w:t>
                </w:r>
              </w:p>
            </w:sdtContent>
          </w:sdt>
        </w:tc>
      </w:tr>
      <w:tr w:rsidR="007F6185" w:rsidRPr="00B475DD" w14:paraId="5657D8F1" w14:textId="77777777" w:rsidTr="00D415FC">
        <w:tc>
          <w:tcPr>
            <w:tcW w:w="11624" w:type="dxa"/>
            <w:shd w:val="clear" w:color="auto" w:fill="ECF1F8"/>
          </w:tcPr>
          <w:p w14:paraId="46421A13" w14:textId="77777777" w:rsidR="007F6185" w:rsidRDefault="007F6185" w:rsidP="00363944">
            <w:pPr>
              <w:spacing w:line="30" w:lineRule="atLeast"/>
            </w:pPr>
          </w:p>
          <w:p w14:paraId="70EF20FE" w14:textId="77777777" w:rsidR="00CD10E1" w:rsidRPr="00505F8A" w:rsidRDefault="00CD10E1" w:rsidP="00CD10E1">
            <w:pPr>
              <w:jc w:val="center"/>
              <w:rPr>
                <w:rFonts w:ascii="Arial" w:hAnsi="Arial" w:cs="Arial"/>
                <w:b/>
              </w:rPr>
            </w:pPr>
            <w:r w:rsidRPr="00505F8A">
              <w:rPr>
                <w:rFonts w:ascii="Arial" w:hAnsi="Arial" w:cs="Arial"/>
                <w:b/>
              </w:rPr>
              <w:t>Question:</w:t>
            </w:r>
          </w:p>
          <w:p w14:paraId="20D1A52A" w14:textId="33158EF4" w:rsidR="001577BA" w:rsidRPr="00505F8A" w:rsidRDefault="001577BA" w:rsidP="001577BA">
            <w:pPr>
              <w:rPr>
                <w:rFonts w:ascii="Arial" w:hAnsi="Arial" w:cs="Arial"/>
              </w:rPr>
            </w:pPr>
            <w:r>
              <w:rPr>
                <w:rFonts w:ascii="Arial" w:hAnsi="Arial" w:cs="Arial"/>
              </w:rPr>
              <w:t xml:space="preserve">You have been asked to follow on from Assignment 1, and for the brand considered produce a </w:t>
            </w:r>
            <w:r w:rsidR="005832AE">
              <w:rPr>
                <w:rFonts w:ascii="Arial" w:hAnsi="Arial" w:cs="Arial"/>
              </w:rPr>
              <w:t>40</w:t>
            </w:r>
            <w:r>
              <w:rPr>
                <w:rFonts w:ascii="Arial" w:hAnsi="Arial" w:cs="Arial"/>
              </w:rPr>
              <w:t xml:space="preserve">00 word report around competitor analysis and positioning strategies for the brand. </w:t>
            </w:r>
          </w:p>
          <w:p w14:paraId="25B9FD86" w14:textId="77777777" w:rsidR="00CD10E1" w:rsidRPr="00505F8A" w:rsidRDefault="00CD10E1" w:rsidP="00CD10E1">
            <w:pPr>
              <w:spacing w:before="240"/>
              <w:rPr>
                <w:rFonts w:ascii="Arial" w:hAnsi="Arial" w:cs="Arial"/>
              </w:rPr>
            </w:pPr>
            <w:r w:rsidRPr="00505F8A">
              <w:rPr>
                <w:rFonts w:ascii="Arial" w:hAnsi="Arial" w:cs="Arial"/>
              </w:rPr>
              <w:t>_________________________________________________________________</w:t>
            </w:r>
          </w:p>
          <w:p w14:paraId="6B3FB92C" w14:textId="77777777" w:rsidR="00CD10E1" w:rsidRPr="00505F8A" w:rsidRDefault="00CD10E1" w:rsidP="00CD10E1">
            <w:pPr>
              <w:rPr>
                <w:rFonts w:ascii="Arial" w:hAnsi="Arial" w:cs="Arial"/>
                <w:b/>
              </w:rPr>
            </w:pPr>
            <w:r w:rsidRPr="00505F8A">
              <w:rPr>
                <w:rFonts w:ascii="Arial" w:hAnsi="Arial" w:cs="Arial"/>
                <w:b/>
              </w:rPr>
              <w:t>Assignment Detail</w:t>
            </w:r>
          </w:p>
          <w:p w14:paraId="06AFAF5E" w14:textId="77777777" w:rsidR="00CD10E1" w:rsidRPr="00505F8A" w:rsidRDefault="00CD10E1" w:rsidP="00CD10E1">
            <w:pPr>
              <w:jc w:val="both"/>
              <w:rPr>
                <w:rFonts w:ascii="Arial" w:hAnsi="Arial" w:cs="Arial"/>
                <w:b/>
              </w:rPr>
            </w:pPr>
            <w:r w:rsidRPr="00505F8A">
              <w:rPr>
                <w:rFonts w:ascii="Arial" w:hAnsi="Arial" w:cs="Arial"/>
                <w:b/>
              </w:rPr>
              <w:t xml:space="preserve">The theory: </w:t>
            </w:r>
          </w:p>
          <w:p w14:paraId="1CE76FA9" w14:textId="77777777" w:rsidR="00CD10E1" w:rsidRPr="00505F8A" w:rsidRDefault="00CD10E1" w:rsidP="00CD10E1">
            <w:pPr>
              <w:jc w:val="both"/>
              <w:rPr>
                <w:rFonts w:ascii="Arial" w:hAnsi="Arial" w:cs="Arial"/>
                <w:b/>
              </w:rPr>
            </w:pPr>
            <w:r w:rsidRPr="00505F8A">
              <w:rPr>
                <w:rFonts w:ascii="Arial" w:hAnsi="Arial" w:cs="Arial"/>
              </w:rPr>
              <w:t xml:space="preserve">Use one or more theories to support your standpoint. The theories used should be applied to practical situations.  </w:t>
            </w:r>
          </w:p>
          <w:p w14:paraId="75B356F2" w14:textId="77777777" w:rsidR="00CD10E1" w:rsidRPr="00505F8A" w:rsidRDefault="00CD10E1" w:rsidP="00CD10E1">
            <w:pPr>
              <w:jc w:val="both"/>
              <w:rPr>
                <w:rFonts w:ascii="Arial" w:hAnsi="Arial" w:cs="Arial"/>
                <w:b/>
              </w:rPr>
            </w:pPr>
            <w:r w:rsidRPr="00505F8A">
              <w:rPr>
                <w:rFonts w:ascii="Arial" w:hAnsi="Arial" w:cs="Arial"/>
                <w:b/>
              </w:rPr>
              <w:t xml:space="preserve">2. The structure: </w:t>
            </w:r>
          </w:p>
          <w:p w14:paraId="7C1B76B9" w14:textId="77777777" w:rsidR="00CD10E1" w:rsidRPr="00505F8A" w:rsidRDefault="00CD10E1" w:rsidP="00CD10E1">
            <w:pPr>
              <w:jc w:val="both"/>
              <w:rPr>
                <w:rFonts w:ascii="Arial" w:hAnsi="Arial" w:cs="Arial"/>
              </w:rPr>
            </w:pPr>
            <w:r w:rsidRPr="00505F8A">
              <w:rPr>
                <w:rFonts w:ascii="Arial" w:hAnsi="Arial" w:cs="Arial"/>
              </w:rPr>
              <w:t>Flexible. You can describe the theory you intend to use to support your standpoint, and then use practical situations to reinforce your work. There is no fixed order to structure this assignment.</w:t>
            </w:r>
          </w:p>
          <w:p w14:paraId="44A69E4E" w14:textId="77777777" w:rsidR="00CD10E1" w:rsidRPr="00505F8A" w:rsidRDefault="00CD10E1" w:rsidP="00CD10E1">
            <w:pPr>
              <w:jc w:val="both"/>
              <w:rPr>
                <w:rFonts w:ascii="Arial" w:hAnsi="Arial" w:cs="Arial"/>
                <w:b/>
              </w:rPr>
            </w:pPr>
            <w:r w:rsidRPr="00505F8A">
              <w:rPr>
                <w:rFonts w:ascii="Arial" w:hAnsi="Arial" w:cs="Arial"/>
                <w:b/>
              </w:rPr>
              <w:t xml:space="preserve">3. The link between theory and practice: </w:t>
            </w:r>
          </w:p>
          <w:p w14:paraId="4713DCFE" w14:textId="77777777" w:rsidR="00CD10E1" w:rsidRPr="00505F8A" w:rsidRDefault="00CD10E1" w:rsidP="00CD10E1">
            <w:pPr>
              <w:jc w:val="both"/>
              <w:rPr>
                <w:rFonts w:ascii="Arial" w:hAnsi="Arial" w:cs="Arial"/>
              </w:rPr>
            </w:pPr>
            <w:r w:rsidRPr="00505F8A">
              <w:rPr>
                <w:rFonts w:ascii="Arial" w:hAnsi="Arial" w:cs="Arial"/>
              </w:rPr>
              <w:lastRenderedPageBreak/>
              <w:t xml:space="preserve">Remember to relate the two together sufficiently! You need to relate the theory to evidence in your assessment. The evidence needs to be specific. Don’t use </w:t>
            </w:r>
            <w:proofErr w:type="spellStart"/>
            <w:r w:rsidRPr="00505F8A">
              <w:rPr>
                <w:rFonts w:ascii="Arial" w:hAnsi="Arial" w:cs="Arial"/>
              </w:rPr>
              <w:t>generalised</w:t>
            </w:r>
            <w:proofErr w:type="spellEnd"/>
            <w:r w:rsidRPr="00505F8A">
              <w:rPr>
                <w:rFonts w:ascii="Arial" w:hAnsi="Arial" w:cs="Arial"/>
              </w:rPr>
              <w:t xml:space="preserve"> and anecdotal evidence.</w:t>
            </w:r>
          </w:p>
          <w:p w14:paraId="6011E120" w14:textId="77777777" w:rsidR="00CD10E1" w:rsidRPr="00505F8A" w:rsidRDefault="00CD10E1" w:rsidP="00CD10E1">
            <w:pPr>
              <w:jc w:val="both"/>
              <w:rPr>
                <w:rFonts w:ascii="Arial" w:hAnsi="Arial" w:cs="Arial"/>
                <w:b/>
              </w:rPr>
            </w:pPr>
            <w:r w:rsidRPr="00505F8A">
              <w:rPr>
                <w:rFonts w:ascii="Arial" w:hAnsi="Arial" w:cs="Arial"/>
                <w:b/>
              </w:rPr>
              <w:t xml:space="preserve">4. Use of literature: </w:t>
            </w:r>
          </w:p>
          <w:p w14:paraId="28F67533" w14:textId="77777777" w:rsidR="00CD10E1" w:rsidRPr="00505F8A" w:rsidRDefault="00CD10E1" w:rsidP="00CD10E1">
            <w:pPr>
              <w:jc w:val="both"/>
              <w:rPr>
                <w:rFonts w:ascii="Arial" w:hAnsi="Arial" w:cs="Arial"/>
              </w:rPr>
            </w:pPr>
            <w:r w:rsidRPr="00505F8A">
              <w:rPr>
                <w:rFonts w:ascii="Arial" w:hAnsi="Arial" w:cs="Arial"/>
              </w:rPr>
              <w:t xml:space="preserve">Use academic source, i.e. books, journal articles etc. Refer to respected industry sources DO NOT overuse the Internet, do not use and / or quote from Wikipedia. </w:t>
            </w:r>
          </w:p>
          <w:p w14:paraId="11FAE093" w14:textId="77777777" w:rsidR="00CD10E1" w:rsidRPr="00505F8A" w:rsidRDefault="00CD10E1" w:rsidP="00CD10E1">
            <w:pPr>
              <w:jc w:val="both"/>
              <w:rPr>
                <w:rFonts w:ascii="Arial" w:hAnsi="Arial" w:cs="Arial"/>
                <w:b/>
                <w:u w:val="single"/>
              </w:rPr>
            </w:pPr>
            <w:r>
              <w:rPr>
                <w:rFonts w:ascii="Arial" w:hAnsi="Arial" w:cs="Arial"/>
                <w:b/>
                <w:u w:val="single"/>
              </w:rPr>
              <w:br/>
            </w:r>
            <w:r w:rsidRPr="00505F8A">
              <w:rPr>
                <w:rFonts w:ascii="Arial" w:hAnsi="Arial" w:cs="Arial"/>
                <w:b/>
                <w:u w:val="single"/>
              </w:rPr>
              <w:t>Reminder:</w:t>
            </w:r>
          </w:p>
          <w:p w14:paraId="60861FF9" w14:textId="77777777" w:rsidR="00CD10E1" w:rsidRPr="00505F8A" w:rsidRDefault="00CD10E1" w:rsidP="00CD10E1">
            <w:pPr>
              <w:jc w:val="both"/>
              <w:rPr>
                <w:rFonts w:ascii="Arial" w:hAnsi="Arial" w:cs="Arial"/>
                <w:b/>
              </w:rPr>
            </w:pPr>
            <w:r w:rsidRPr="00505F8A">
              <w:rPr>
                <w:rFonts w:ascii="Arial" w:hAnsi="Arial" w:cs="Arial"/>
              </w:rPr>
              <w:t xml:space="preserve">You are required to use proper in-text reference and the reference list in the end using the </w:t>
            </w:r>
            <w:r w:rsidRPr="00505F8A">
              <w:rPr>
                <w:rFonts w:ascii="Arial" w:hAnsi="Arial" w:cs="Arial"/>
                <w:b/>
              </w:rPr>
              <w:t>Harvard Referencing System.</w:t>
            </w:r>
          </w:p>
          <w:p w14:paraId="1485729E" w14:textId="77777777" w:rsidR="00CD10E1" w:rsidRPr="00505F8A" w:rsidRDefault="00CD10E1" w:rsidP="00CD10E1">
            <w:pPr>
              <w:jc w:val="both"/>
              <w:rPr>
                <w:rFonts w:ascii="Arial" w:hAnsi="Arial" w:cs="Arial"/>
                <w:b/>
              </w:rPr>
            </w:pPr>
            <w:r w:rsidRPr="00505F8A">
              <w:rPr>
                <w:rFonts w:ascii="Arial" w:hAnsi="Arial" w:cs="Arial"/>
                <w:b/>
              </w:rPr>
              <w:t xml:space="preserve">5. The writing: </w:t>
            </w:r>
          </w:p>
          <w:p w14:paraId="5E8AE519" w14:textId="77777777" w:rsidR="00CD10E1" w:rsidRPr="00505F8A" w:rsidRDefault="00CD10E1" w:rsidP="00CD10E1">
            <w:pPr>
              <w:jc w:val="both"/>
              <w:rPr>
                <w:rFonts w:ascii="Arial" w:hAnsi="Arial" w:cs="Arial"/>
              </w:rPr>
            </w:pPr>
            <w:r w:rsidRPr="00505F8A">
              <w:rPr>
                <w:rFonts w:ascii="Arial" w:hAnsi="Arial" w:cs="Arial"/>
              </w:rPr>
              <w:t xml:space="preserve">Try to approach this test in a logical and systematic way. Make sure you have a logical structure, a convincing argument, clear description of the situations which ‘set the scene’, and clear explanation which relate to theories, and a conclusion that draws your argument together. </w:t>
            </w:r>
          </w:p>
          <w:p w14:paraId="1183D7C9" w14:textId="77777777" w:rsidR="00CD10E1" w:rsidRDefault="00CD10E1" w:rsidP="00363944">
            <w:pPr>
              <w:spacing w:line="30" w:lineRule="atLeast"/>
            </w:pPr>
          </w:p>
          <w:p w14:paraId="09F9FC7C" w14:textId="77777777" w:rsidR="00CD10E1" w:rsidRPr="00B475DD" w:rsidRDefault="00CD10E1" w:rsidP="00363944">
            <w:pPr>
              <w:spacing w:line="30" w:lineRule="atLeast"/>
            </w:pPr>
          </w:p>
        </w:tc>
      </w:tr>
      <w:tr w:rsidR="007F6185" w:rsidRPr="00B475DD" w14:paraId="10E5BFA3" w14:textId="77777777" w:rsidTr="00D415FC">
        <w:tc>
          <w:tcPr>
            <w:tcW w:w="11624" w:type="dxa"/>
            <w:shd w:val="clear" w:color="auto" w:fill="C6D9F1" w:themeFill="text2" w:themeFillTint="33"/>
          </w:tcPr>
          <w:sdt>
            <w:sdtPr>
              <w:rPr>
                <w:sz w:val="22"/>
              </w:rPr>
              <w:alias w:val="Thresholds"/>
              <w:tag w:val="Thresholds"/>
              <w:id w:val="1922824475"/>
              <w:lock w:val="sdtContentLocked"/>
              <w:placeholder>
                <w:docPart w:val="DefaultPlaceholder_-1854013440"/>
              </w:placeholder>
            </w:sdtPr>
            <w:sdtEndPr/>
            <w:sdtContent>
              <w:p w14:paraId="032A82BA" w14:textId="77777777" w:rsidR="007F6185" w:rsidRPr="00ED6977" w:rsidRDefault="007F6185" w:rsidP="00363944">
                <w:pPr>
                  <w:pStyle w:val="Label"/>
                  <w:spacing w:line="30" w:lineRule="atLeast"/>
                  <w:rPr>
                    <w:sz w:val="22"/>
                  </w:rPr>
                </w:pPr>
                <w:r w:rsidRPr="00ED6977">
                  <w:rPr>
                    <w:sz w:val="22"/>
                  </w:rPr>
                  <w:t>What do I need to do to pass? (Threshold Expectations from UIF)</w:t>
                </w:r>
              </w:p>
            </w:sdtContent>
          </w:sdt>
        </w:tc>
      </w:tr>
      <w:tr w:rsidR="007F6185" w:rsidRPr="00B475DD" w14:paraId="44F8EAC8" w14:textId="77777777" w:rsidTr="00D415FC">
        <w:tc>
          <w:tcPr>
            <w:tcW w:w="11624" w:type="dxa"/>
            <w:shd w:val="clear" w:color="auto" w:fill="ECF1F8"/>
          </w:tcPr>
          <w:p w14:paraId="58F58E2F" w14:textId="77777777" w:rsidR="00CD10E1" w:rsidRDefault="00CD10E1" w:rsidP="00CD10E1">
            <w:pPr>
              <w:rPr>
                <w:rFonts w:ascii="Arial" w:eastAsia="Times New Roman" w:hAnsi="Arial"/>
                <w:szCs w:val="20"/>
                <w:lang w:val="en-GB"/>
              </w:rPr>
            </w:pPr>
          </w:p>
          <w:p w14:paraId="5F5C73DE" w14:textId="77777777" w:rsidR="00CD10E1" w:rsidRPr="00CD10E1" w:rsidRDefault="00CD10E1" w:rsidP="00CD10E1">
            <w:pPr>
              <w:rPr>
                <w:rFonts w:ascii="Arial" w:eastAsia="Times New Roman" w:hAnsi="Arial"/>
                <w:szCs w:val="20"/>
                <w:lang w:val="en-GB"/>
              </w:rPr>
            </w:pPr>
            <w:r w:rsidRPr="00CD10E1">
              <w:rPr>
                <w:rFonts w:ascii="Arial" w:eastAsia="Times New Roman" w:hAnsi="Arial"/>
                <w:szCs w:val="20"/>
                <w:lang w:val="en-GB"/>
              </w:rPr>
              <w:t>Research the relevant literature in order to analyse sources of brand equity</w:t>
            </w:r>
          </w:p>
          <w:p w14:paraId="78D600D5" w14:textId="77777777" w:rsidR="00CD10E1" w:rsidRPr="00CD10E1" w:rsidRDefault="00CD10E1" w:rsidP="00CD10E1">
            <w:pPr>
              <w:rPr>
                <w:rFonts w:ascii="Arial" w:eastAsia="Times New Roman" w:hAnsi="Arial"/>
                <w:szCs w:val="20"/>
                <w:lang w:val="en-GB"/>
              </w:rPr>
            </w:pPr>
            <w:r w:rsidRPr="00CD10E1">
              <w:rPr>
                <w:rFonts w:ascii="Arial" w:eastAsia="Times New Roman" w:hAnsi="Arial"/>
                <w:szCs w:val="20"/>
                <w:lang w:val="en-GB"/>
              </w:rPr>
              <w:t>Develop an initial critical perspective of both theories and practices within brand management</w:t>
            </w:r>
          </w:p>
          <w:p w14:paraId="44EAEEE1" w14:textId="77777777" w:rsidR="00CD10E1" w:rsidRPr="00CD10E1" w:rsidRDefault="00CD10E1" w:rsidP="00CD10E1">
            <w:pPr>
              <w:rPr>
                <w:rFonts w:ascii="Arial" w:eastAsia="Times New Roman" w:hAnsi="Arial" w:cs="Arial"/>
                <w:szCs w:val="20"/>
                <w:lang w:val="en-GB"/>
              </w:rPr>
            </w:pPr>
            <w:r w:rsidRPr="00CD10E1">
              <w:rPr>
                <w:rFonts w:ascii="Arial" w:eastAsia="Times New Roman" w:hAnsi="Arial"/>
                <w:szCs w:val="20"/>
                <w:lang w:val="en-GB"/>
              </w:rPr>
              <w:t>Critically evaluate the brand in terms of performance and as a strategic asset.</w:t>
            </w:r>
          </w:p>
          <w:p w14:paraId="03DAFF30" w14:textId="77777777" w:rsidR="00D3661B" w:rsidRDefault="00D3661B" w:rsidP="00D3661B">
            <w:pPr>
              <w:spacing w:before="120"/>
              <w:rPr>
                <w:szCs w:val="20"/>
              </w:rPr>
            </w:pPr>
          </w:p>
          <w:p w14:paraId="037C98ED" w14:textId="77777777" w:rsidR="007F6185" w:rsidRDefault="007F6185" w:rsidP="00363944">
            <w:pPr>
              <w:pStyle w:val="Label"/>
              <w:spacing w:line="30" w:lineRule="atLeast"/>
            </w:pPr>
          </w:p>
          <w:p w14:paraId="5E037052" w14:textId="77777777" w:rsidR="007F6185" w:rsidRDefault="007F6185" w:rsidP="00363944">
            <w:pPr>
              <w:pStyle w:val="Label"/>
              <w:spacing w:line="30" w:lineRule="atLeast"/>
            </w:pPr>
          </w:p>
        </w:tc>
      </w:tr>
      <w:tr w:rsidR="007F6185" w:rsidRPr="00B475DD" w14:paraId="568D637F" w14:textId="77777777" w:rsidTr="00D415FC">
        <w:tc>
          <w:tcPr>
            <w:tcW w:w="11624" w:type="dxa"/>
            <w:shd w:val="clear" w:color="auto" w:fill="C6D9F1" w:themeFill="text2" w:themeFillTint="33"/>
          </w:tcPr>
          <w:sdt>
            <w:sdtPr>
              <w:rPr>
                <w:sz w:val="22"/>
              </w:rPr>
              <w:alias w:val="Quality"/>
              <w:tag w:val="Quality"/>
              <w:id w:val="-1360960518"/>
              <w:lock w:val="sdtContentLocked"/>
              <w:placeholder>
                <w:docPart w:val="DefaultPlaceholder_-1854013440"/>
              </w:placeholder>
            </w:sdtPr>
            <w:sdtEndPr/>
            <w:sdtContent>
              <w:p w14:paraId="1C53D133" w14:textId="77777777" w:rsidR="007F6185" w:rsidRPr="00ED6977" w:rsidRDefault="007F6185" w:rsidP="00363944">
                <w:pPr>
                  <w:pStyle w:val="Label"/>
                  <w:spacing w:line="30" w:lineRule="atLeast"/>
                  <w:rPr>
                    <w:sz w:val="22"/>
                  </w:rPr>
                </w:pPr>
                <w:r w:rsidRPr="00ED6977">
                  <w:rPr>
                    <w:sz w:val="22"/>
                  </w:rPr>
                  <w:t>How do I produce high quality work that merits a good grade?</w:t>
                </w:r>
              </w:p>
            </w:sdtContent>
          </w:sdt>
        </w:tc>
      </w:tr>
      <w:tr w:rsidR="007F6185" w:rsidRPr="00B475DD" w14:paraId="47FD5702" w14:textId="77777777" w:rsidTr="00D415FC">
        <w:tc>
          <w:tcPr>
            <w:tcW w:w="11624" w:type="dxa"/>
            <w:shd w:val="clear" w:color="auto" w:fill="ECF1F8"/>
          </w:tcPr>
          <w:p w14:paraId="092EF467" w14:textId="77777777" w:rsidR="007F6185" w:rsidRDefault="009D35CB" w:rsidP="00363944">
            <w:pPr>
              <w:pStyle w:val="Label"/>
              <w:spacing w:line="30" w:lineRule="atLeast"/>
            </w:pPr>
            <w:sdt>
              <w:sdtPr>
                <w:id w:val="332644400"/>
                <w:lock w:val="sdtContentLocked"/>
                <w:placeholder>
                  <w:docPart w:val="DefaultPlaceholder_-1854013440"/>
                </w:placeholder>
                <w:group/>
              </w:sdtPr>
              <w:sdtEndPr/>
              <w:sdtContent>
                <w:r w:rsidR="007C008A">
                  <w:t>We will be filling this section in together in class on</w:t>
                </w:r>
              </w:sdtContent>
            </w:sdt>
            <w:r w:rsidR="00BC3F94">
              <w:t xml:space="preserve"> </w:t>
            </w:r>
            <w:sdt>
              <w:sdtPr>
                <w:id w:val="-1263909728"/>
                <w:placeholder>
                  <w:docPart w:val="DefaultPlaceholder_-1854013437"/>
                </w:placeholder>
                <w:showingPlcHdr/>
                <w:date>
                  <w:dateFormat w:val="dd/MM/yyyy"/>
                  <w:lid w:val="en-GB"/>
                  <w:storeMappedDataAs w:val="dateTime"/>
                  <w:calendar w:val="gregorian"/>
                </w:date>
              </w:sdtPr>
              <w:sdtEndPr/>
              <w:sdtContent>
                <w:r w:rsidR="00BC3F94" w:rsidRPr="001A388E">
                  <w:rPr>
                    <w:rStyle w:val="PlaceholderText"/>
                  </w:rPr>
                  <w:t>Click or tap to enter a date.</w:t>
                </w:r>
              </w:sdtContent>
            </w:sdt>
            <w:r w:rsidR="00BC3F94">
              <w:t xml:space="preserve"> </w:t>
            </w:r>
            <w:sdt>
              <w:sdtPr>
                <w:id w:val="323861373"/>
                <w:lock w:val="sdtContentLocked"/>
                <w:placeholder>
                  <w:docPart w:val="DefaultPlaceholder_-1854013440"/>
                </w:placeholder>
                <w:group/>
              </w:sdtPr>
              <w:sdtEndPr/>
              <w:sdtContent>
                <w:r w:rsidR="007C008A">
                  <w:t>make sure you have downloaded/printed out the Assignment Brief and bring it to the session with you</w:t>
                </w:r>
                <w:r w:rsidR="00BC3F94">
                  <w:t>.</w:t>
                </w:r>
              </w:sdtContent>
            </w:sdt>
          </w:p>
          <w:p w14:paraId="6962D128" w14:textId="77777777" w:rsidR="00ED6977" w:rsidRDefault="00ED6977" w:rsidP="00363944">
            <w:pPr>
              <w:pStyle w:val="Label"/>
              <w:spacing w:line="30" w:lineRule="atLeast"/>
            </w:pPr>
          </w:p>
          <w:p w14:paraId="0EFEDF26" w14:textId="77777777" w:rsidR="00ED6977" w:rsidRDefault="00ED6977" w:rsidP="00363944">
            <w:pPr>
              <w:pStyle w:val="Label"/>
              <w:spacing w:line="30" w:lineRule="atLeast"/>
            </w:pPr>
          </w:p>
          <w:p w14:paraId="62C372B2" w14:textId="77777777" w:rsidR="007B77D5" w:rsidRDefault="007B77D5" w:rsidP="00363944">
            <w:pPr>
              <w:pStyle w:val="Label"/>
              <w:spacing w:line="30" w:lineRule="atLeast"/>
            </w:pPr>
          </w:p>
          <w:p w14:paraId="7F13F1D9" w14:textId="77777777" w:rsidR="007B77D5" w:rsidRDefault="007B77D5" w:rsidP="00363944">
            <w:pPr>
              <w:pStyle w:val="Label"/>
              <w:spacing w:line="30" w:lineRule="atLeast"/>
            </w:pPr>
          </w:p>
          <w:p w14:paraId="3B321435" w14:textId="77777777" w:rsidR="007B77D5" w:rsidRDefault="007B77D5" w:rsidP="00363944">
            <w:pPr>
              <w:pStyle w:val="Label"/>
              <w:spacing w:line="30" w:lineRule="atLeast"/>
            </w:pPr>
          </w:p>
          <w:p w14:paraId="0B3E1132" w14:textId="77777777" w:rsidR="007B77D5" w:rsidRDefault="007B77D5" w:rsidP="00363944">
            <w:pPr>
              <w:pStyle w:val="Label"/>
              <w:spacing w:line="30" w:lineRule="atLeast"/>
            </w:pPr>
          </w:p>
          <w:p w14:paraId="672659C4" w14:textId="77777777" w:rsidR="007B77D5" w:rsidRDefault="007B77D5" w:rsidP="00363944">
            <w:pPr>
              <w:pStyle w:val="Label"/>
              <w:spacing w:line="30" w:lineRule="atLeast"/>
            </w:pPr>
          </w:p>
          <w:p w14:paraId="454EB3A8" w14:textId="77777777" w:rsidR="007B77D5" w:rsidRDefault="007B77D5" w:rsidP="00363944">
            <w:pPr>
              <w:pStyle w:val="Label"/>
              <w:spacing w:line="30" w:lineRule="atLeast"/>
            </w:pPr>
          </w:p>
          <w:p w14:paraId="774F0CBE" w14:textId="77777777" w:rsidR="007B77D5" w:rsidRDefault="007B77D5" w:rsidP="00363944">
            <w:pPr>
              <w:pStyle w:val="Label"/>
              <w:spacing w:line="30" w:lineRule="atLeast"/>
            </w:pPr>
          </w:p>
          <w:p w14:paraId="2EA8D7A0" w14:textId="77777777" w:rsidR="007B77D5" w:rsidRDefault="007B77D5" w:rsidP="00363944">
            <w:pPr>
              <w:pStyle w:val="Label"/>
              <w:spacing w:line="30" w:lineRule="atLeast"/>
            </w:pPr>
          </w:p>
          <w:p w14:paraId="1E64DFAE" w14:textId="77777777" w:rsidR="007B77D5" w:rsidRDefault="007B77D5" w:rsidP="00363944">
            <w:pPr>
              <w:pStyle w:val="Label"/>
              <w:spacing w:line="30" w:lineRule="atLeast"/>
            </w:pPr>
          </w:p>
          <w:p w14:paraId="1EE5E5CA" w14:textId="77777777" w:rsidR="007B77D5" w:rsidRDefault="007B77D5" w:rsidP="00363944">
            <w:pPr>
              <w:pStyle w:val="Label"/>
              <w:spacing w:line="30" w:lineRule="atLeast"/>
            </w:pPr>
          </w:p>
          <w:p w14:paraId="74AD261C" w14:textId="77777777" w:rsidR="007B77D5" w:rsidRDefault="007B77D5" w:rsidP="00363944">
            <w:pPr>
              <w:pStyle w:val="Label"/>
              <w:spacing w:line="30" w:lineRule="atLeast"/>
            </w:pPr>
          </w:p>
          <w:p w14:paraId="319BF510" w14:textId="77777777" w:rsidR="00ED6977" w:rsidRDefault="00ED6977" w:rsidP="00363944">
            <w:pPr>
              <w:pStyle w:val="Label"/>
              <w:spacing w:line="30" w:lineRule="atLeast"/>
            </w:pPr>
          </w:p>
          <w:p w14:paraId="47152813" w14:textId="77777777" w:rsidR="007F6185" w:rsidRDefault="007F6185" w:rsidP="00363944">
            <w:pPr>
              <w:pStyle w:val="Label"/>
              <w:spacing w:line="30" w:lineRule="atLeast"/>
            </w:pPr>
          </w:p>
          <w:p w14:paraId="11AF42C3" w14:textId="77777777" w:rsidR="00ED6977" w:rsidRDefault="00ED6977" w:rsidP="00363944">
            <w:pPr>
              <w:pStyle w:val="Label"/>
              <w:spacing w:line="30" w:lineRule="atLeast"/>
            </w:pPr>
          </w:p>
          <w:p w14:paraId="0BA0EEDC" w14:textId="77777777" w:rsidR="00ED6977" w:rsidRDefault="00ED6977" w:rsidP="00363944">
            <w:pPr>
              <w:pStyle w:val="Label"/>
              <w:spacing w:line="30" w:lineRule="atLeast"/>
            </w:pPr>
          </w:p>
          <w:p w14:paraId="37F8345B" w14:textId="77777777" w:rsidR="00ED6977" w:rsidRDefault="00ED6977" w:rsidP="00363944">
            <w:pPr>
              <w:pStyle w:val="Label"/>
              <w:spacing w:line="30" w:lineRule="atLeast"/>
            </w:pPr>
          </w:p>
        </w:tc>
      </w:tr>
      <w:tr w:rsidR="00ED6977" w:rsidRPr="00B475DD" w14:paraId="599AD5E4" w14:textId="77777777" w:rsidTr="00D415FC">
        <w:sdt>
          <w:sdtPr>
            <w:rPr>
              <w:sz w:val="22"/>
            </w:rPr>
            <w:alias w:val="ScheduledSession"/>
            <w:tag w:val="Scheduled"/>
            <w:id w:val="-757752998"/>
            <w:lock w:val="sdtContentLocked"/>
            <w:placeholder>
              <w:docPart w:val="DefaultPlaceholder_-1854013440"/>
            </w:placeholder>
          </w:sdtPr>
          <w:sdtEndPr/>
          <w:sdtContent>
            <w:tc>
              <w:tcPr>
                <w:tcW w:w="11624" w:type="dxa"/>
                <w:shd w:val="clear" w:color="auto" w:fill="C6D9F1" w:themeFill="text2" w:themeFillTint="33"/>
              </w:tcPr>
              <w:p w14:paraId="5CFFBA4C" w14:textId="77777777" w:rsidR="00ED6977" w:rsidRPr="00ED6977" w:rsidRDefault="00ED6977" w:rsidP="00363944">
                <w:pPr>
                  <w:pStyle w:val="Label"/>
                  <w:spacing w:line="30" w:lineRule="atLeast"/>
                  <w:rPr>
                    <w:sz w:val="22"/>
                  </w:rPr>
                </w:pPr>
                <w:r w:rsidRPr="00ED6977">
                  <w:rPr>
                    <w:sz w:val="22"/>
                  </w:rPr>
                  <w:t>How does assignment relate to what we are doing in scheduled sessions?</w:t>
                </w:r>
              </w:p>
            </w:tc>
          </w:sdtContent>
        </w:sdt>
      </w:tr>
      <w:tr w:rsidR="00D3661B" w:rsidRPr="00B475DD" w14:paraId="556BC63A" w14:textId="77777777" w:rsidTr="009E7A87">
        <w:tc>
          <w:tcPr>
            <w:tcW w:w="11624" w:type="dxa"/>
            <w:shd w:val="clear" w:color="auto" w:fill="ECF1F8"/>
            <w:vAlign w:val="center"/>
          </w:tcPr>
          <w:p w14:paraId="240C7554" w14:textId="77777777" w:rsidR="00D3661B" w:rsidRDefault="00D3661B" w:rsidP="00D3661B">
            <w:pPr>
              <w:spacing w:before="40" w:after="40"/>
              <w:rPr>
                <w:iCs/>
              </w:rPr>
            </w:pPr>
          </w:p>
          <w:p w14:paraId="0CFDE7C4" w14:textId="77777777" w:rsidR="00D3661B" w:rsidRDefault="00D3661B" w:rsidP="00D3661B">
            <w:pPr>
              <w:spacing w:before="40" w:after="40"/>
              <w:rPr>
                <w:iCs/>
              </w:rPr>
            </w:pPr>
            <w:r>
              <w:rPr>
                <w:iCs/>
              </w:rPr>
              <w:lastRenderedPageBreak/>
              <w:t xml:space="preserve">The unit focuses on the analysis of competitive marketing and brand management strategies at national and international levels. </w:t>
            </w:r>
          </w:p>
          <w:p w14:paraId="03B1124A" w14:textId="77777777" w:rsidR="00D3661B" w:rsidRDefault="00D3661B" w:rsidP="00D3661B">
            <w:pPr>
              <w:spacing w:before="40" w:after="40"/>
              <w:rPr>
                <w:iCs/>
              </w:rPr>
            </w:pPr>
          </w:p>
          <w:p w14:paraId="3B174A52" w14:textId="77777777" w:rsidR="00D3661B" w:rsidRDefault="00D3661B" w:rsidP="00D3661B">
            <w:pPr>
              <w:spacing w:before="40" w:after="40"/>
              <w:rPr>
                <w:iCs/>
                <w:szCs w:val="20"/>
              </w:rPr>
            </w:pPr>
            <w:r w:rsidRPr="001D0461">
              <w:rPr>
                <w:iCs/>
                <w:szCs w:val="20"/>
              </w:rPr>
              <w:t>Current Research and Thinking: Your tutors are research active. This suggests that, as it is expected from Master’s level students, you will be guided through the latest developments of the literature and you will learn to think as researchers yourself. Developing this way of thought will equip you with a number of skills which will prove very useful during the rest of your studies but most importantly when you enter the workplace.</w:t>
            </w:r>
          </w:p>
          <w:p w14:paraId="078AF06D" w14:textId="77777777" w:rsidR="00D3661B" w:rsidRPr="001D0461" w:rsidRDefault="00D3661B" w:rsidP="00D3661B">
            <w:pPr>
              <w:spacing w:before="40" w:after="40"/>
              <w:rPr>
                <w:iCs/>
                <w:szCs w:val="20"/>
              </w:rPr>
            </w:pPr>
          </w:p>
          <w:p w14:paraId="783647C2" w14:textId="77777777" w:rsidR="00D3661B" w:rsidRPr="009B356E" w:rsidRDefault="00D3661B" w:rsidP="00D3661B">
            <w:pPr>
              <w:spacing w:before="40" w:after="40"/>
            </w:pPr>
            <w:r w:rsidRPr="000B12CD">
              <w:rPr>
                <w:iCs/>
              </w:rPr>
              <w:t xml:space="preserve">The unit will equip you with knowledge related to ethical, legal and cultural issues and their development in different social and technological contexts. You will </w:t>
            </w:r>
            <w:proofErr w:type="spellStart"/>
            <w:r w:rsidRPr="000B12CD">
              <w:rPr>
                <w:iCs/>
              </w:rPr>
              <w:t>familiarise</w:t>
            </w:r>
            <w:proofErr w:type="spellEnd"/>
            <w:r w:rsidRPr="000B12CD">
              <w:rPr>
                <w:iCs/>
              </w:rPr>
              <w:t xml:space="preserve"> yourself with different ethical and legal standards applied in the industry.</w:t>
            </w:r>
            <w:r w:rsidRPr="001D0461">
              <w:rPr>
                <w:iCs/>
              </w:rPr>
              <w:t xml:space="preserve"> </w:t>
            </w:r>
          </w:p>
        </w:tc>
      </w:tr>
    </w:tbl>
    <w:p w14:paraId="22A07684" w14:textId="77777777" w:rsidR="007F6185" w:rsidRDefault="007F6185" w:rsidP="00363944">
      <w:pPr>
        <w:spacing w:line="30" w:lineRule="atLeast"/>
      </w:pPr>
    </w:p>
    <w:p w14:paraId="00EF5875" w14:textId="77777777" w:rsidR="00DF03B4" w:rsidRDefault="00DF03B4" w:rsidP="00363944">
      <w:pPr>
        <w:spacing w:line="30" w:lineRule="atLeast"/>
      </w:pPr>
    </w:p>
    <w:p w14:paraId="79214450" w14:textId="77777777" w:rsidR="00DF03B4" w:rsidRDefault="007E565F" w:rsidP="00363944">
      <w:pPr>
        <w:spacing w:line="30" w:lineRule="atLeast"/>
      </w:pPr>
      <w:r w:rsidRPr="006455E5">
        <w:rPr>
          <w:noProof/>
          <w:lang w:val="en-GB" w:eastAsia="en-GB"/>
        </w:rPr>
        <w:drawing>
          <wp:anchor distT="0" distB="0" distL="114300" distR="114300" simplePos="0" relativeHeight="251664384" behindDoc="0" locked="0" layoutInCell="1" allowOverlap="1" wp14:anchorId="1F7BC3AA" wp14:editId="6A0E1F21">
            <wp:simplePos x="0" y="0"/>
            <wp:positionH relativeFrom="column">
              <wp:posOffset>607060</wp:posOffset>
            </wp:positionH>
            <wp:positionV relativeFrom="paragraph">
              <wp:posOffset>190500</wp:posOffset>
            </wp:positionV>
            <wp:extent cx="471170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11700" cy="330200"/>
                    </a:xfrm>
                    <a:prstGeom prst="rect">
                      <a:avLst/>
                    </a:prstGeom>
                  </pic:spPr>
                </pic:pic>
              </a:graphicData>
            </a:graphic>
          </wp:anchor>
        </w:drawing>
      </w:r>
      <w:r w:rsidRPr="006455E5">
        <w:rPr>
          <w:noProof/>
          <w:lang w:val="en-GB" w:eastAsia="en-GB"/>
        </w:rPr>
        <w:drawing>
          <wp:anchor distT="0" distB="0" distL="114300" distR="114300" simplePos="0" relativeHeight="251663360" behindDoc="0" locked="0" layoutInCell="1" allowOverlap="1" wp14:anchorId="3ACD350B" wp14:editId="6D78AABB">
            <wp:simplePos x="0" y="0"/>
            <wp:positionH relativeFrom="column">
              <wp:posOffset>-2540</wp:posOffset>
            </wp:positionH>
            <wp:positionV relativeFrom="paragraph">
              <wp:posOffset>63500</wp:posOffset>
            </wp:positionV>
            <wp:extent cx="6350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5000" cy="457200"/>
                    </a:xfrm>
                    <a:prstGeom prst="rect">
                      <a:avLst/>
                    </a:prstGeom>
                  </pic:spPr>
                </pic:pic>
              </a:graphicData>
            </a:graphic>
            <wp14:sizeRelH relativeFrom="page">
              <wp14:pctWidth>0</wp14:pctWidth>
            </wp14:sizeRelH>
            <wp14:sizeRelV relativeFrom="page">
              <wp14:pctHeight>0</wp14:pctHeight>
            </wp14:sizeRelV>
          </wp:anchor>
        </w:drawing>
      </w:r>
    </w:p>
    <w:p w14:paraId="0C4699AB" w14:textId="77777777" w:rsidR="00DF03B4" w:rsidRDefault="00DF03B4" w:rsidP="00363944">
      <w:pPr>
        <w:spacing w:line="30" w:lineRule="atLeast"/>
      </w:pPr>
    </w:p>
    <w:p w14:paraId="0B81E3A8" w14:textId="77777777" w:rsidR="00DF03B4" w:rsidRDefault="00DF03B4" w:rsidP="00363944">
      <w:pPr>
        <w:spacing w:line="30" w:lineRule="atLeast"/>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19"/>
      </w:tblGrid>
      <w:tr w:rsidR="00DF03B4" w:rsidRPr="00ED6977" w14:paraId="608CD538" w14:textId="77777777" w:rsidTr="00D415FC">
        <w:tc>
          <w:tcPr>
            <w:tcW w:w="11619" w:type="dxa"/>
            <w:shd w:val="clear" w:color="auto" w:fill="D6E3BC" w:themeFill="accent3" w:themeFillTint="66"/>
          </w:tcPr>
          <w:sdt>
            <w:sdtPr>
              <w:rPr>
                <w:sz w:val="22"/>
              </w:rPr>
              <w:alias w:val="Marking"/>
              <w:tag w:val="Marking"/>
              <w:id w:val="734288700"/>
              <w:lock w:val="sdtContentLocked"/>
              <w:placeholder>
                <w:docPart w:val="DefaultPlaceholder_-1854013440"/>
              </w:placeholder>
            </w:sdtPr>
            <w:sdtEndPr/>
            <w:sdtContent>
              <w:p w14:paraId="11074FCB" w14:textId="77777777" w:rsidR="00DF03B4" w:rsidRPr="00ED6977" w:rsidRDefault="00DF03B4" w:rsidP="00363944">
                <w:pPr>
                  <w:pStyle w:val="Label"/>
                  <w:spacing w:line="30" w:lineRule="atLeast"/>
                  <w:rPr>
                    <w:sz w:val="22"/>
                  </w:rPr>
                </w:pPr>
                <w:r>
                  <w:rPr>
                    <w:sz w:val="22"/>
                  </w:rPr>
                  <w:t>How will my assignment be marked?</w:t>
                </w:r>
              </w:p>
            </w:sdtContent>
          </w:sdt>
        </w:tc>
      </w:tr>
      <w:tr w:rsidR="00DF03B4" w:rsidRPr="00B475DD" w14:paraId="52CF8776" w14:textId="77777777" w:rsidTr="00D415FC">
        <w:tc>
          <w:tcPr>
            <w:tcW w:w="11619" w:type="dxa"/>
            <w:shd w:val="clear" w:color="auto" w:fill="EAF1DD" w:themeFill="accent3" w:themeFillTint="33"/>
          </w:tcPr>
          <w:p w14:paraId="15DCA135" w14:textId="77777777" w:rsidR="00DF03B4" w:rsidRDefault="00DF03B4" w:rsidP="00363944">
            <w:pPr>
              <w:spacing w:line="30" w:lineRule="atLeast"/>
            </w:pPr>
          </w:p>
          <w:sdt>
            <w:sdtPr>
              <w:alias w:val="Text"/>
              <w:tag w:val="text"/>
              <w:id w:val="1367326801"/>
              <w:lock w:val="sdtLocked"/>
              <w:placeholder>
                <w:docPart w:val="DefaultPlaceholder_-1854013440"/>
              </w:placeholder>
            </w:sdtPr>
            <w:sdtEndPr/>
            <w:sdtContent>
              <w:p w14:paraId="4C213C41" w14:textId="77777777" w:rsidR="00DF03B4" w:rsidRDefault="00DF03B4" w:rsidP="00363944">
                <w:pPr>
                  <w:spacing w:line="30" w:lineRule="atLeast"/>
                </w:pPr>
                <w:r>
                  <w:t>Your assignment</w:t>
                </w:r>
                <w:r w:rsidR="00AC126A">
                  <w:t xml:space="preserve"> will</w:t>
                </w:r>
                <w:r>
                  <w:t xml:space="preserve"> be marked according to the threshold expectations and the criteria on the following page</w:t>
                </w:r>
                <w:r w:rsidR="00BC1E15">
                  <w:t>.</w:t>
                </w:r>
              </w:p>
              <w:p w14:paraId="321166D3" w14:textId="77777777" w:rsidR="00BC1E15" w:rsidRDefault="00BC1E15" w:rsidP="00363944">
                <w:pPr>
                  <w:spacing w:line="30" w:lineRule="atLeast"/>
                </w:pPr>
              </w:p>
              <w:p w14:paraId="60A284FE" w14:textId="77777777" w:rsidR="00DF03B4" w:rsidRDefault="00BC1E15" w:rsidP="00363944">
                <w:pPr>
                  <w:spacing w:line="30" w:lineRule="atLeast"/>
                </w:pPr>
                <w:r>
                  <w:t xml:space="preserve">You can use them to evaluate your own work and </w:t>
                </w:r>
                <w:r w:rsidR="00AC126A">
                  <w:t>consider</w:t>
                </w:r>
                <w:r>
                  <w:t xml:space="preserve"> your grade before you submit.</w:t>
                </w:r>
              </w:p>
            </w:sdtContent>
          </w:sdt>
          <w:p w14:paraId="55D4E408" w14:textId="77777777" w:rsidR="00AB6777" w:rsidRDefault="00AB6777" w:rsidP="00363944">
            <w:pPr>
              <w:spacing w:line="30" w:lineRule="atLeast"/>
            </w:pPr>
          </w:p>
          <w:p w14:paraId="633CE5FD" w14:textId="77777777" w:rsidR="00AB6777" w:rsidRDefault="00AB6777" w:rsidP="00363944">
            <w:pPr>
              <w:spacing w:line="30" w:lineRule="atLeast"/>
            </w:pPr>
          </w:p>
          <w:p w14:paraId="32500802" w14:textId="77777777" w:rsidR="00AB6777" w:rsidRDefault="00AB6777" w:rsidP="00363944">
            <w:pPr>
              <w:spacing w:line="30" w:lineRule="atLeast"/>
            </w:pPr>
          </w:p>
          <w:p w14:paraId="434FFA2F" w14:textId="77777777" w:rsidR="00AB6777" w:rsidRDefault="00AB6777" w:rsidP="00363944">
            <w:pPr>
              <w:spacing w:line="30" w:lineRule="atLeast"/>
            </w:pPr>
          </w:p>
          <w:p w14:paraId="6E3DC586" w14:textId="77777777" w:rsidR="00AB6777" w:rsidRPr="00B475DD" w:rsidRDefault="00AB6777" w:rsidP="00363944">
            <w:pPr>
              <w:spacing w:line="30" w:lineRule="atLeast"/>
            </w:pPr>
          </w:p>
        </w:tc>
      </w:tr>
    </w:tbl>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3"/>
        <w:gridCol w:w="2813"/>
        <w:gridCol w:w="2276"/>
        <w:gridCol w:w="2421"/>
        <w:gridCol w:w="2260"/>
      </w:tblGrid>
      <w:tr w:rsidR="00AC126A" w:rsidRPr="006578C5" w14:paraId="430FC967" w14:textId="77777777" w:rsidTr="00DC7D31">
        <w:tc>
          <w:tcPr>
            <w:tcW w:w="1911" w:type="dxa"/>
            <w:shd w:val="clear" w:color="auto" w:fill="C2D69B" w:themeFill="accent3" w:themeFillTint="99"/>
          </w:tcPr>
          <w:p w14:paraId="7E8C955A" w14:textId="77777777" w:rsidR="00AC126A" w:rsidRPr="006578C5" w:rsidRDefault="00AC126A" w:rsidP="00363944">
            <w:pPr>
              <w:spacing w:line="30" w:lineRule="atLeast"/>
              <w:jc w:val="center"/>
              <w:rPr>
                <w:b/>
                <w:sz w:val="22"/>
              </w:rPr>
            </w:pPr>
          </w:p>
        </w:tc>
        <w:tc>
          <w:tcPr>
            <w:tcW w:w="2590" w:type="dxa"/>
            <w:shd w:val="clear" w:color="auto" w:fill="C2D69B" w:themeFill="accent3" w:themeFillTint="99"/>
          </w:tcPr>
          <w:sdt>
            <w:sdtPr>
              <w:rPr>
                <w:b/>
                <w:sz w:val="22"/>
              </w:rPr>
              <w:id w:val="-1634467067"/>
              <w:lock w:val="sdtContentLocked"/>
              <w:placeholder>
                <w:docPart w:val="DefaultPlaceholder_-1854013440"/>
              </w:placeholder>
              <w:group/>
            </w:sdtPr>
            <w:sdtEndPr/>
            <w:sdtContent>
              <w:p w14:paraId="724A9594" w14:textId="77777777" w:rsidR="00AC126A" w:rsidRPr="006578C5" w:rsidRDefault="00AC126A" w:rsidP="00363944">
                <w:pPr>
                  <w:spacing w:line="30" w:lineRule="atLeast"/>
                  <w:jc w:val="center"/>
                  <w:rPr>
                    <w:b/>
                    <w:sz w:val="22"/>
                  </w:rPr>
                </w:pPr>
                <w:r>
                  <w:rPr>
                    <w:b/>
                    <w:sz w:val="22"/>
                  </w:rPr>
                  <w:t>3</w:t>
                </w:r>
                <w:r w:rsidRPr="00AC126A">
                  <w:rPr>
                    <w:b/>
                    <w:sz w:val="22"/>
                    <w:vertAlign w:val="superscript"/>
                  </w:rPr>
                  <w:t>rd</w:t>
                </w:r>
                <w:r>
                  <w:rPr>
                    <w:b/>
                    <w:sz w:val="22"/>
                  </w:rPr>
                  <w:t xml:space="preserve"> Class – 40-49%</w:t>
                </w:r>
              </w:p>
            </w:sdtContent>
          </w:sdt>
        </w:tc>
        <w:tc>
          <w:tcPr>
            <w:tcW w:w="2427" w:type="dxa"/>
            <w:shd w:val="clear" w:color="auto" w:fill="C2D69B" w:themeFill="accent3" w:themeFillTint="99"/>
          </w:tcPr>
          <w:sdt>
            <w:sdtPr>
              <w:rPr>
                <w:b/>
                <w:sz w:val="22"/>
              </w:rPr>
              <w:id w:val="688341371"/>
              <w:lock w:val="sdtContentLocked"/>
              <w:placeholder>
                <w:docPart w:val="DefaultPlaceholder_-1854013440"/>
              </w:placeholder>
              <w:group/>
            </w:sdtPr>
            <w:sdtEndPr/>
            <w:sdtContent>
              <w:p w14:paraId="32594095" w14:textId="77777777" w:rsidR="00AC126A" w:rsidRPr="006578C5" w:rsidRDefault="00AC126A" w:rsidP="00363944">
                <w:pPr>
                  <w:spacing w:line="30" w:lineRule="atLeast"/>
                  <w:jc w:val="center"/>
                  <w:rPr>
                    <w:b/>
                    <w:sz w:val="22"/>
                  </w:rPr>
                </w:pPr>
                <w:r w:rsidRPr="006578C5">
                  <w:rPr>
                    <w:b/>
                    <w:sz w:val="22"/>
                  </w:rPr>
                  <w:t>Lower 2</w:t>
                </w:r>
                <w:r w:rsidRPr="006578C5">
                  <w:rPr>
                    <w:b/>
                    <w:sz w:val="22"/>
                    <w:vertAlign w:val="superscript"/>
                  </w:rPr>
                  <w:t>nd</w:t>
                </w:r>
                <w:r w:rsidRPr="006578C5">
                  <w:rPr>
                    <w:b/>
                    <w:sz w:val="22"/>
                  </w:rPr>
                  <w:t xml:space="preserve"> – 50-59%</w:t>
                </w:r>
              </w:p>
            </w:sdtContent>
          </w:sdt>
        </w:tc>
        <w:tc>
          <w:tcPr>
            <w:tcW w:w="2429" w:type="dxa"/>
            <w:shd w:val="clear" w:color="auto" w:fill="C2D69B" w:themeFill="accent3" w:themeFillTint="99"/>
          </w:tcPr>
          <w:sdt>
            <w:sdtPr>
              <w:rPr>
                <w:b/>
                <w:sz w:val="22"/>
              </w:rPr>
              <w:id w:val="1619249397"/>
              <w:lock w:val="sdtContentLocked"/>
              <w:placeholder>
                <w:docPart w:val="DefaultPlaceholder_-1854013440"/>
              </w:placeholder>
              <w:group/>
            </w:sdtPr>
            <w:sdtEndPr/>
            <w:sdtContent>
              <w:p w14:paraId="250F6AAC" w14:textId="77777777" w:rsidR="00AC126A" w:rsidRPr="006578C5" w:rsidRDefault="00AC126A" w:rsidP="00363944">
                <w:pPr>
                  <w:spacing w:line="30" w:lineRule="atLeast"/>
                  <w:jc w:val="center"/>
                  <w:rPr>
                    <w:b/>
                    <w:sz w:val="22"/>
                  </w:rPr>
                </w:pPr>
                <w:r w:rsidRPr="006578C5">
                  <w:rPr>
                    <w:b/>
                    <w:sz w:val="22"/>
                  </w:rPr>
                  <w:t>Upper 2</w:t>
                </w:r>
                <w:r w:rsidRPr="006578C5">
                  <w:rPr>
                    <w:b/>
                    <w:sz w:val="22"/>
                    <w:vertAlign w:val="superscript"/>
                  </w:rPr>
                  <w:t>nd</w:t>
                </w:r>
                <w:r w:rsidRPr="006578C5">
                  <w:rPr>
                    <w:b/>
                    <w:sz w:val="22"/>
                  </w:rPr>
                  <w:t xml:space="preserve"> – 60-69%</w:t>
                </w:r>
              </w:p>
            </w:sdtContent>
          </w:sdt>
        </w:tc>
        <w:tc>
          <w:tcPr>
            <w:tcW w:w="2396" w:type="dxa"/>
            <w:shd w:val="clear" w:color="auto" w:fill="C2D69B" w:themeFill="accent3" w:themeFillTint="99"/>
          </w:tcPr>
          <w:sdt>
            <w:sdtPr>
              <w:rPr>
                <w:b/>
                <w:sz w:val="22"/>
              </w:rPr>
              <w:alias w:val="1st"/>
              <w:tag w:val="1st"/>
              <w:id w:val="937254634"/>
              <w:lock w:val="sdtContentLocked"/>
            </w:sdtPr>
            <w:sdtEndPr/>
            <w:sdtContent>
              <w:p w14:paraId="5B7C1A74" w14:textId="77777777" w:rsidR="00AC126A" w:rsidRPr="006578C5" w:rsidRDefault="00AC126A" w:rsidP="00363944">
                <w:pPr>
                  <w:spacing w:line="30" w:lineRule="atLeast"/>
                  <w:jc w:val="center"/>
                  <w:rPr>
                    <w:b/>
                    <w:sz w:val="22"/>
                  </w:rPr>
                </w:pPr>
                <w:r w:rsidRPr="006578C5">
                  <w:rPr>
                    <w:b/>
                    <w:sz w:val="22"/>
                  </w:rPr>
                  <w:t>1</w:t>
                </w:r>
                <w:r w:rsidRPr="006578C5">
                  <w:rPr>
                    <w:b/>
                    <w:sz w:val="22"/>
                    <w:vertAlign w:val="superscript"/>
                  </w:rPr>
                  <w:t>st</w:t>
                </w:r>
                <w:r w:rsidRPr="006578C5">
                  <w:rPr>
                    <w:b/>
                    <w:sz w:val="22"/>
                  </w:rPr>
                  <w:t xml:space="preserve"> Class – 70%+</w:t>
                </w:r>
              </w:p>
            </w:sdtContent>
          </w:sdt>
        </w:tc>
      </w:tr>
      <w:tr w:rsidR="00DC7D31" w:rsidRPr="006578C5" w14:paraId="588B8B7B" w14:textId="77777777" w:rsidTr="00D85FA4">
        <w:tc>
          <w:tcPr>
            <w:tcW w:w="1911" w:type="dxa"/>
            <w:shd w:val="clear" w:color="auto" w:fill="EAF1DD" w:themeFill="accent3" w:themeFillTint="33"/>
            <w:vAlign w:val="center"/>
          </w:tcPr>
          <w:p w14:paraId="4FAE5886" w14:textId="77777777" w:rsidR="00DC7D31" w:rsidRPr="00D85FA4" w:rsidRDefault="00DC7D31" w:rsidP="00DC7D31">
            <w:pPr>
              <w:pStyle w:val="Header"/>
              <w:jc w:val="center"/>
              <w:rPr>
                <w:b/>
                <w:szCs w:val="20"/>
              </w:rPr>
            </w:pPr>
            <w:r w:rsidRPr="00D85FA4">
              <w:rPr>
                <w:rFonts w:ascii="Arial" w:eastAsia="Times New Roman" w:hAnsi="Arial" w:cs="Arial"/>
                <w:b/>
                <w:caps/>
                <w:szCs w:val="20"/>
              </w:rPr>
              <w:t>Demonstrating a clear understanding of the subject (25%)</w:t>
            </w:r>
          </w:p>
        </w:tc>
        <w:tc>
          <w:tcPr>
            <w:tcW w:w="2590" w:type="dxa"/>
            <w:shd w:val="clear" w:color="auto" w:fill="EAF1DD" w:themeFill="accent3" w:themeFillTint="33"/>
            <w:vAlign w:val="center"/>
          </w:tcPr>
          <w:p w14:paraId="6E86D9EE" w14:textId="77777777" w:rsidR="00DC7D31" w:rsidRPr="00DC7D31" w:rsidRDefault="00DC7D31" w:rsidP="00D85FA4">
            <w:pPr>
              <w:pStyle w:val="Header"/>
              <w:rPr>
                <w:rFonts w:ascii="Arial" w:eastAsia="Times New Roman" w:hAnsi="Arial" w:cs="Arial"/>
                <w:caps/>
                <w:sz w:val="16"/>
                <w:szCs w:val="16"/>
              </w:rPr>
            </w:pPr>
            <w:r w:rsidRPr="00DC7D31">
              <w:rPr>
                <w:rFonts w:ascii="Arial" w:eastAsia="Times New Roman" w:hAnsi="Arial" w:cs="Arial"/>
                <w:b/>
                <w:caps/>
                <w:sz w:val="16"/>
                <w:szCs w:val="16"/>
              </w:rPr>
              <w:t xml:space="preserve">Satisfactory... </w:t>
            </w:r>
            <w:r w:rsidRPr="00DC7D31">
              <w:rPr>
                <w:rFonts w:ascii="Arial" w:eastAsia="Times New Roman" w:hAnsi="Arial" w:cs="Arial"/>
                <w:caps/>
                <w:sz w:val="16"/>
                <w:szCs w:val="16"/>
              </w:rPr>
              <w:t xml:space="preserve">Content / level of knowledge of the topic.  Addresses part of the task. Some errors / omissions in content/ theory. </w:t>
            </w:r>
          </w:p>
          <w:p w14:paraId="466363B7" w14:textId="77777777" w:rsidR="00DC7D31" w:rsidRPr="00DC7D31" w:rsidRDefault="00DC7D31" w:rsidP="00D85FA4">
            <w:pPr>
              <w:pStyle w:val="Header"/>
              <w:rPr>
                <w:rFonts w:ascii="Arial" w:eastAsia="Times New Roman" w:hAnsi="Arial" w:cs="Arial"/>
                <w:caps/>
                <w:sz w:val="16"/>
                <w:szCs w:val="16"/>
              </w:rPr>
            </w:pPr>
            <w:r w:rsidRPr="00DC7D31">
              <w:rPr>
                <w:rFonts w:ascii="Arial" w:eastAsia="Times New Roman" w:hAnsi="Arial" w:cs="Arial"/>
                <w:caps/>
                <w:sz w:val="16"/>
                <w:szCs w:val="16"/>
              </w:rPr>
              <w:t>Inconsistent application of some correct theory/principles/concepts</w:t>
            </w:r>
          </w:p>
          <w:p w14:paraId="6DF53ED1" w14:textId="77777777" w:rsidR="00DC7D31" w:rsidRPr="006578C5" w:rsidRDefault="00DC7D31" w:rsidP="00D85FA4">
            <w:pPr>
              <w:spacing w:line="30" w:lineRule="atLeast"/>
            </w:pPr>
          </w:p>
        </w:tc>
        <w:tc>
          <w:tcPr>
            <w:tcW w:w="2427" w:type="dxa"/>
            <w:shd w:val="clear" w:color="auto" w:fill="EAF1DD" w:themeFill="accent3" w:themeFillTint="33"/>
            <w:vAlign w:val="center"/>
          </w:tcPr>
          <w:p w14:paraId="7477C1DF" w14:textId="77777777" w:rsidR="00DC7D31" w:rsidRPr="00CC4189" w:rsidRDefault="00DC7D31" w:rsidP="00D85FA4">
            <w:pPr>
              <w:pStyle w:val="Header"/>
              <w:rPr>
                <w:rFonts w:ascii="Arial" w:eastAsia="Times New Roman" w:hAnsi="Arial" w:cs="Arial"/>
                <w:caps/>
                <w:sz w:val="16"/>
                <w:szCs w:val="16"/>
              </w:rPr>
            </w:pPr>
            <w:r w:rsidRPr="00CC4189">
              <w:rPr>
                <w:rFonts w:ascii="Arial" w:eastAsia="Times New Roman" w:hAnsi="Arial" w:cs="Arial"/>
                <w:b/>
                <w:caps/>
                <w:sz w:val="16"/>
                <w:szCs w:val="16"/>
              </w:rPr>
              <w:t>Good</w:t>
            </w:r>
            <w:r w:rsidRPr="00CC4189">
              <w:rPr>
                <w:rFonts w:ascii="Arial" w:eastAsia="Times New Roman" w:hAnsi="Arial" w:cs="Arial"/>
                <w:caps/>
                <w:sz w:val="16"/>
                <w:szCs w:val="16"/>
              </w:rPr>
              <w:t>... Marketing insight &amp; application.</w:t>
            </w:r>
          </w:p>
          <w:p w14:paraId="31558239" w14:textId="77777777" w:rsidR="00DC7D31" w:rsidRPr="00CC4189" w:rsidRDefault="00DC7D31" w:rsidP="00D85FA4">
            <w:pPr>
              <w:rPr>
                <w:rFonts w:ascii="Arial" w:eastAsia="Times New Roman" w:hAnsi="Arial" w:cs="Arial"/>
                <w:caps/>
                <w:sz w:val="16"/>
                <w:szCs w:val="16"/>
              </w:rPr>
            </w:pPr>
            <w:r w:rsidRPr="00CC4189">
              <w:rPr>
                <w:rFonts w:ascii="Arial" w:eastAsia="Times New Roman" w:hAnsi="Arial" w:cs="Arial"/>
                <w:caps/>
                <w:sz w:val="16"/>
                <w:szCs w:val="16"/>
              </w:rPr>
              <w:t>Breadth, depth &amp; integration of literature/examples into work is appropriate to the context and attempts to be consistent.</w:t>
            </w:r>
          </w:p>
          <w:p w14:paraId="38718213" w14:textId="77777777" w:rsidR="00DC7D31" w:rsidRPr="00CC4189" w:rsidRDefault="00DC7D31" w:rsidP="00D85FA4">
            <w:pPr>
              <w:spacing w:line="30" w:lineRule="atLeast"/>
              <w:rPr>
                <w:rFonts w:ascii="Arial" w:eastAsia="Times New Roman" w:hAnsi="Arial" w:cs="Arial"/>
                <w:caps/>
                <w:sz w:val="16"/>
                <w:szCs w:val="16"/>
              </w:rPr>
            </w:pPr>
          </w:p>
        </w:tc>
        <w:tc>
          <w:tcPr>
            <w:tcW w:w="2429" w:type="dxa"/>
            <w:shd w:val="clear" w:color="auto" w:fill="EAF1DD" w:themeFill="accent3" w:themeFillTint="33"/>
            <w:vAlign w:val="center"/>
          </w:tcPr>
          <w:p w14:paraId="7597E3AC" w14:textId="77777777" w:rsidR="00DC7D31" w:rsidRPr="00CC4189" w:rsidRDefault="00DC7D31" w:rsidP="00D85FA4">
            <w:pPr>
              <w:pStyle w:val="Header"/>
              <w:rPr>
                <w:rFonts w:ascii="Arial" w:eastAsia="Times New Roman" w:hAnsi="Arial" w:cs="Arial"/>
                <w:caps/>
                <w:sz w:val="16"/>
                <w:szCs w:val="16"/>
              </w:rPr>
            </w:pPr>
            <w:r w:rsidRPr="00CC4189">
              <w:rPr>
                <w:rFonts w:ascii="Arial" w:eastAsia="Times New Roman" w:hAnsi="Arial" w:cs="Arial"/>
                <w:b/>
                <w:caps/>
                <w:sz w:val="16"/>
                <w:szCs w:val="16"/>
              </w:rPr>
              <w:t>Very good</w:t>
            </w:r>
            <w:r w:rsidRPr="00CC4189">
              <w:rPr>
                <w:rFonts w:ascii="Arial" w:eastAsia="Times New Roman" w:hAnsi="Arial" w:cs="Arial"/>
                <w:caps/>
                <w:sz w:val="16"/>
                <w:szCs w:val="16"/>
              </w:rPr>
              <w:t>... Marketing insight &amp; application.</w:t>
            </w:r>
          </w:p>
          <w:p w14:paraId="5F063658" w14:textId="77777777" w:rsidR="00DC7D31" w:rsidRPr="00CC4189" w:rsidRDefault="00DC7D31" w:rsidP="00D85FA4">
            <w:pPr>
              <w:rPr>
                <w:rFonts w:ascii="Arial" w:eastAsia="Times New Roman" w:hAnsi="Arial" w:cs="Arial"/>
                <w:caps/>
                <w:sz w:val="16"/>
                <w:szCs w:val="16"/>
              </w:rPr>
            </w:pPr>
            <w:r w:rsidRPr="00CC4189">
              <w:rPr>
                <w:rFonts w:ascii="Arial" w:eastAsia="Times New Roman" w:hAnsi="Arial" w:cs="Arial"/>
                <w:caps/>
                <w:sz w:val="16"/>
                <w:szCs w:val="16"/>
              </w:rPr>
              <w:t>Breadth, depth &amp; integration of literature/examples into work is above average.</w:t>
            </w:r>
          </w:p>
          <w:p w14:paraId="0C5FA75D" w14:textId="77777777" w:rsidR="00DC7D31" w:rsidRPr="00CC4189" w:rsidRDefault="00DC7D31" w:rsidP="00D85FA4">
            <w:pPr>
              <w:spacing w:line="30" w:lineRule="atLeast"/>
              <w:rPr>
                <w:rFonts w:ascii="Arial" w:eastAsia="Times New Roman" w:hAnsi="Arial" w:cs="Arial"/>
                <w:caps/>
                <w:sz w:val="16"/>
                <w:szCs w:val="16"/>
              </w:rPr>
            </w:pPr>
          </w:p>
        </w:tc>
        <w:tc>
          <w:tcPr>
            <w:tcW w:w="2396" w:type="dxa"/>
            <w:shd w:val="clear" w:color="auto" w:fill="EAF1DD" w:themeFill="accent3" w:themeFillTint="33"/>
            <w:vAlign w:val="center"/>
          </w:tcPr>
          <w:p w14:paraId="4CA442A6" w14:textId="77777777" w:rsidR="00DC7D31" w:rsidRPr="00FD4859" w:rsidRDefault="00DC7D31" w:rsidP="00D85FA4">
            <w:pPr>
              <w:pStyle w:val="Header"/>
              <w:rPr>
                <w:rFonts w:ascii="Arial" w:eastAsia="Times New Roman" w:hAnsi="Arial" w:cs="Arial"/>
                <w:caps/>
                <w:color w:val="C00000"/>
                <w:sz w:val="16"/>
                <w:szCs w:val="16"/>
              </w:rPr>
            </w:pPr>
            <w:r w:rsidRPr="00FD4859">
              <w:rPr>
                <w:rFonts w:ascii="Arial" w:eastAsia="Times New Roman" w:hAnsi="Arial" w:cs="Arial"/>
                <w:b/>
                <w:caps/>
                <w:color w:val="C00000"/>
                <w:sz w:val="16"/>
                <w:szCs w:val="16"/>
              </w:rPr>
              <w:t>Excellent</w:t>
            </w:r>
            <w:r w:rsidRPr="00FD4859">
              <w:rPr>
                <w:rFonts w:ascii="Arial" w:eastAsia="Times New Roman" w:hAnsi="Arial" w:cs="Arial"/>
                <w:caps/>
                <w:color w:val="C00000"/>
                <w:sz w:val="16"/>
                <w:szCs w:val="16"/>
              </w:rPr>
              <w:t>... Marketing insight &amp; application.</w:t>
            </w:r>
          </w:p>
          <w:p w14:paraId="549DA60E" w14:textId="77777777" w:rsidR="00DC7D31" w:rsidRPr="00FD4859" w:rsidRDefault="00DC7D31" w:rsidP="00D85FA4">
            <w:pPr>
              <w:pStyle w:val="Header"/>
              <w:rPr>
                <w:rFonts w:ascii="Arial" w:eastAsia="Times New Roman" w:hAnsi="Arial" w:cs="Arial"/>
                <w:caps/>
                <w:color w:val="C00000"/>
                <w:sz w:val="16"/>
                <w:szCs w:val="16"/>
              </w:rPr>
            </w:pPr>
            <w:r w:rsidRPr="00FD4859">
              <w:rPr>
                <w:rFonts w:ascii="Arial" w:eastAsia="Times New Roman" w:hAnsi="Arial" w:cs="Arial"/>
                <w:caps/>
                <w:color w:val="C00000"/>
                <w:sz w:val="16"/>
                <w:szCs w:val="16"/>
              </w:rPr>
              <w:t>Breadth, depth &amp; integration of literature/examples into work is impressive.</w:t>
            </w:r>
          </w:p>
          <w:p w14:paraId="3EF8596D" w14:textId="77777777" w:rsidR="00DC7D31" w:rsidRPr="00FD4859" w:rsidRDefault="00DC7D31" w:rsidP="00D85FA4">
            <w:pPr>
              <w:rPr>
                <w:rFonts w:ascii="Arial" w:eastAsia="Times New Roman" w:hAnsi="Arial" w:cs="Arial"/>
                <w:caps/>
                <w:color w:val="C00000"/>
                <w:sz w:val="16"/>
                <w:szCs w:val="16"/>
              </w:rPr>
            </w:pPr>
          </w:p>
        </w:tc>
      </w:tr>
      <w:tr w:rsidR="00DC7D31" w:rsidRPr="006578C5" w14:paraId="496966D9" w14:textId="77777777" w:rsidTr="00D85FA4">
        <w:tc>
          <w:tcPr>
            <w:tcW w:w="1911" w:type="dxa"/>
            <w:shd w:val="clear" w:color="auto" w:fill="EAF1DD" w:themeFill="accent3" w:themeFillTint="33"/>
            <w:vAlign w:val="center"/>
          </w:tcPr>
          <w:p w14:paraId="7C72C233" w14:textId="77777777" w:rsidR="00DC7D31" w:rsidRPr="00D85FA4" w:rsidRDefault="00DC7D31" w:rsidP="00DC7D31">
            <w:pPr>
              <w:pStyle w:val="Header"/>
              <w:jc w:val="center"/>
              <w:rPr>
                <w:rFonts w:ascii="Arial" w:eastAsia="Times New Roman" w:hAnsi="Arial" w:cs="Arial"/>
                <w:b/>
                <w:caps/>
                <w:szCs w:val="20"/>
              </w:rPr>
            </w:pPr>
            <w:r w:rsidRPr="00D85FA4">
              <w:rPr>
                <w:rFonts w:ascii="Arial" w:eastAsia="Times New Roman" w:hAnsi="Arial" w:cs="Arial"/>
                <w:b/>
                <w:caps/>
                <w:szCs w:val="20"/>
              </w:rPr>
              <w:t>Marketing Application and integration of Literature</w:t>
            </w:r>
          </w:p>
          <w:p w14:paraId="59911A88" w14:textId="77777777" w:rsidR="00DC7D31" w:rsidRPr="00D85FA4" w:rsidRDefault="00DC7D31" w:rsidP="00DC7D31">
            <w:pPr>
              <w:pStyle w:val="Header"/>
              <w:jc w:val="center"/>
              <w:rPr>
                <w:rFonts w:ascii="Arial" w:eastAsia="Times New Roman" w:hAnsi="Arial" w:cs="Arial"/>
                <w:b/>
                <w:caps/>
                <w:szCs w:val="20"/>
              </w:rPr>
            </w:pPr>
            <w:r w:rsidRPr="00D85FA4">
              <w:rPr>
                <w:rFonts w:ascii="Arial" w:eastAsia="Times New Roman" w:hAnsi="Arial" w:cs="Arial"/>
                <w:b/>
                <w:caps/>
                <w:szCs w:val="20"/>
              </w:rPr>
              <w:t>(30%)</w:t>
            </w:r>
          </w:p>
          <w:p w14:paraId="2EB3C4ED" w14:textId="77777777" w:rsidR="00DC7D31" w:rsidRPr="006578C5" w:rsidRDefault="00DC7D31" w:rsidP="00DC7D31">
            <w:pPr>
              <w:spacing w:line="30" w:lineRule="atLeast"/>
              <w:rPr>
                <w:b/>
              </w:rPr>
            </w:pPr>
          </w:p>
        </w:tc>
        <w:tc>
          <w:tcPr>
            <w:tcW w:w="2590" w:type="dxa"/>
            <w:shd w:val="clear" w:color="auto" w:fill="EAF1DD" w:themeFill="accent3" w:themeFillTint="33"/>
            <w:vAlign w:val="center"/>
          </w:tcPr>
          <w:p w14:paraId="419672B1" w14:textId="77777777" w:rsidR="00DC7D31" w:rsidRPr="00DC7D31" w:rsidRDefault="00DC7D31" w:rsidP="00D85FA4">
            <w:pPr>
              <w:pStyle w:val="Header"/>
              <w:rPr>
                <w:rFonts w:ascii="Arial" w:eastAsia="Times New Roman" w:hAnsi="Arial" w:cs="Arial"/>
                <w:caps/>
                <w:sz w:val="16"/>
                <w:szCs w:val="16"/>
              </w:rPr>
            </w:pPr>
            <w:r w:rsidRPr="00DC7D31">
              <w:rPr>
                <w:rFonts w:ascii="Arial" w:eastAsia="Times New Roman" w:hAnsi="Arial" w:cs="Arial"/>
                <w:b/>
                <w:caps/>
                <w:sz w:val="16"/>
                <w:szCs w:val="16"/>
              </w:rPr>
              <w:t xml:space="preserve">Satisfactory... </w:t>
            </w:r>
            <w:r w:rsidRPr="00DC7D31">
              <w:rPr>
                <w:rFonts w:ascii="Arial" w:eastAsia="Times New Roman" w:hAnsi="Arial" w:cs="Arial"/>
                <w:caps/>
                <w:sz w:val="16"/>
                <w:szCs w:val="16"/>
              </w:rPr>
              <w:t>Marketing insight &amp; application.</w:t>
            </w:r>
          </w:p>
          <w:p w14:paraId="43BACBCA" w14:textId="77777777" w:rsidR="00DC7D31" w:rsidRPr="00DC7D31" w:rsidRDefault="00DC7D31" w:rsidP="00D85FA4">
            <w:pPr>
              <w:pStyle w:val="Header"/>
              <w:rPr>
                <w:rFonts w:ascii="Arial" w:eastAsia="Times New Roman" w:hAnsi="Arial" w:cs="Arial"/>
                <w:caps/>
                <w:sz w:val="16"/>
                <w:szCs w:val="16"/>
              </w:rPr>
            </w:pPr>
            <w:r w:rsidRPr="00DC7D31">
              <w:rPr>
                <w:rFonts w:ascii="Arial" w:eastAsia="Times New Roman" w:hAnsi="Arial" w:cs="Arial"/>
                <w:caps/>
                <w:sz w:val="16"/>
                <w:szCs w:val="16"/>
              </w:rPr>
              <w:t>Breadth, depth &amp; integration of literature/examples into work is appropriate, but not consistently applied.</w:t>
            </w:r>
          </w:p>
          <w:p w14:paraId="7028D5E7" w14:textId="77777777" w:rsidR="00DC7D31" w:rsidRPr="006578C5" w:rsidRDefault="00DC7D31" w:rsidP="00D85FA4">
            <w:pPr>
              <w:spacing w:line="30" w:lineRule="atLeast"/>
            </w:pPr>
          </w:p>
        </w:tc>
        <w:tc>
          <w:tcPr>
            <w:tcW w:w="2427" w:type="dxa"/>
            <w:shd w:val="clear" w:color="auto" w:fill="EAF1DD" w:themeFill="accent3" w:themeFillTint="33"/>
            <w:vAlign w:val="center"/>
          </w:tcPr>
          <w:p w14:paraId="69A2F0BB" w14:textId="77777777" w:rsidR="00DC7D31" w:rsidRPr="00CC4189" w:rsidRDefault="00DC7D31" w:rsidP="00D85FA4">
            <w:pPr>
              <w:rPr>
                <w:rFonts w:ascii="Arial" w:eastAsia="Times New Roman" w:hAnsi="Arial" w:cs="Arial"/>
                <w:caps/>
                <w:sz w:val="16"/>
                <w:szCs w:val="16"/>
              </w:rPr>
            </w:pPr>
            <w:r w:rsidRPr="00CC4189">
              <w:rPr>
                <w:rFonts w:ascii="Arial" w:eastAsia="Times New Roman" w:hAnsi="Arial" w:cs="Arial"/>
                <w:b/>
                <w:caps/>
                <w:sz w:val="16"/>
                <w:szCs w:val="16"/>
              </w:rPr>
              <w:t>Good</w:t>
            </w:r>
            <w:r w:rsidRPr="00CC4189">
              <w:rPr>
                <w:rFonts w:ascii="Arial" w:eastAsia="Times New Roman" w:hAnsi="Arial" w:cs="Arial"/>
                <w:caps/>
                <w:sz w:val="16"/>
                <w:szCs w:val="16"/>
              </w:rPr>
              <w:t>... Level of discussion/analysis/ critical evaluation &amp;/or reflection but more ideas/points could be addressed /developed further.</w:t>
            </w:r>
          </w:p>
          <w:p w14:paraId="2AFA32D7" w14:textId="77777777" w:rsidR="00DC7D31" w:rsidRPr="00CC4189" w:rsidRDefault="00DC7D31" w:rsidP="00D85FA4">
            <w:pPr>
              <w:pStyle w:val="Heading1"/>
              <w:rPr>
                <w:rFonts w:ascii="Arial" w:hAnsi="Arial" w:cs="Arial"/>
                <w:b w:val="0"/>
                <w:sz w:val="16"/>
                <w:szCs w:val="16"/>
              </w:rPr>
            </w:pPr>
          </w:p>
          <w:p w14:paraId="5B7D3413" w14:textId="77777777" w:rsidR="00DC7D31" w:rsidRPr="00CC4189" w:rsidRDefault="00DC7D31" w:rsidP="00D85FA4">
            <w:pPr>
              <w:pStyle w:val="Heading1"/>
              <w:rPr>
                <w:rFonts w:ascii="Arial" w:hAnsi="Arial" w:cs="Arial"/>
                <w:b w:val="0"/>
                <w:sz w:val="16"/>
                <w:szCs w:val="16"/>
              </w:rPr>
            </w:pPr>
          </w:p>
        </w:tc>
        <w:tc>
          <w:tcPr>
            <w:tcW w:w="2429" w:type="dxa"/>
            <w:shd w:val="clear" w:color="auto" w:fill="EAF1DD" w:themeFill="accent3" w:themeFillTint="33"/>
            <w:vAlign w:val="center"/>
          </w:tcPr>
          <w:p w14:paraId="6D43B22A" w14:textId="77777777" w:rsidR="00DC7D31" w:rsidRPr="00CC4189" w:rsidRDefault="00DC7D31" w:rsidP="00D85FA4">
            <w:pPr>
              <w:rPr>
                <w:rFonts w:ascii="Arial" w:eastAsia="Times New Roman" w:hAnsi="Arial" w:cs="Arial"/>
                <w:caps/>
                <w:sz w:val="16"/>
                <w:szCs w:val="16"/>
              </w:rPr>
            </w:pPr>
            <w:r w:rsidRPr="00CC4189">
              <w:rPr>
                <w:rFonts w:ascii="Arial" w:eastAsia="Times New Roman" w:hAnsi="Arial" w:cs="Arial"/>
                <w:b/>
                <w:caps/>
                <w:sz w:val="16"/>
                <w:szCs w:val="16"/>
              </w:rPr>
              <w:t>Very good</w:t>
            </w:r>
            <w:r w:rsidRPr="00CC4189">
              <w:rPr>
                <w:rFonts w:ascii="Arial" w:eastAsia="Times New Roman" w:hAnsi="Arial" w:cs="Arial"/>
                <w:caps/>
                <w:sz w:val="16"/>
                <w:szCs w:val="16"/>
              </w:rPr>
              <w:t>...  Level of discussion/analysis/ critical evaluation &amp;/or reflection &amp; a few ideas/points could benefit from further development &amp;/or evaluation/comparison.</w:t>
            </w:r>
          </w:p>
          <w:p w14:paraId="5916D95C" w14:textId="77777777" w:rsidR="00DC7D31" w:rsidRPr="00CC4189" w:rsidRDefault="00DC7D31" w:rsidP="00D85FA4">
            <w:pPr>
              <w:rPr>
                <w:rFonts w:ascii="Arial" w:eastAsia="Times New Roman" w:hAnsi="Arial" w:cs="Arial"/>
                <w:caps/>
                <w:sz w:val="16"/>
                <w:szCs w:val="16"/>
              </w:rPr>
            </w:pPr>
          </w:p>
          <w:p w14:paraId="5C9D9209" w14:textId="77777777" w:rsidR="00DC7D31" w:rsidRPr="00CC4189" w:rsidRDefault="00DC7D31" w:rsidP="00D85FA4">
            <w:pPr>
              <w:pStyle w:val="Heading1"/>
              <w:rPr>
                <w:rFonts w:ascii="Arial" w:hAnsi="Arial" w:cs="Arial"/>
                <w:b w:val="0"/>
                <w:sz w:val="16"/>
                <w:szCs w:val="16"/>
              </w:rPr>
            </w:pPr>
          </w:p>
        </w:tc>
        <w:tc>
          <w:tcPr>
            <w:tcW w:w="2396" w:type="dxa"/>
            <w:shd w:val="clear" w:color="auto" w:fill="EAF1DD" w:themeFill="accent3" w:themeFillTint="33"/>
            <w:vAlign w:val="center"/>
          </w:tcPr>
          <w:p w14:paraId="23F84787" w14:textId="77777777" w:rsidR="00DC7D31" w:rsidRPr="00FD4859" w:rsidRDefault="00DC7D31" w:rsidP="00D85FA4">
            <w:pPr>
              <w:rPr>
                <w:rFonts w:ascii="Arial" w:eastAsia="Times New Roman" w:hAnsi="Arial" w:cs="Arial"/>
                <w:caps/>
                <w:color w:val="C00000"/>
                <w:sz w:val="16"/>
                <w:szCs w:val="16"/>
              </w:rPr>
            </w:pPr>
            <w:r w:rsidRPr="00FD4859">
              <w:rPr>
                <w:rFonts w:ascii="Arial" w:eastAsia="Times New Roman" w:hAnsi="Arial" w:cs="Arial"/>
                <w:b/>
                <w:caps/>
                <w:color w:val="C00000"/>
                <w:sz w:val="16"/>
                <w:szCs w:val="16"/>
              </w:rPr>
              <w:t>Excellent</w:t>
            </w:r>
            <w:r w:rsidRPr="00FD4859">
              <w:rPr>
                <w:rFonts w:ascii="Arial" w:eastAsia="Times New Roman" w:hAnsi="Arial" w:cs="Arial"/>
                <w:caps/>
                <w:color w:val="C00000"/>
                <w:sz w:val="16"/>
                <w:szCs w:val="16"/>
              </w:rPr>
              <w:t xml:space="preserve">...  Level of discussion/analysis/ critical evaluation &amp;/or reflection clearly developing points in the appropriate way with thorough consideration of all possibilities. </w:t>
            </w:r>
          </w:p>
          <w:p w14:paraId="06DCBADF" w14:textId="77777777" w:rsidR="00DC7D31" w:rsidRPr="00FD4859" w:rsidRDefault="00DC7D31" w:rsidP="00D85FA4">
            <w:pPr>
              <w:rPr>
                <w:rFonts w:ascii="Arial" w:eastAsia="Times New Roman" w:hAnsi="Arial" w:cs="Arial"/>
                <w:caps/>
                <w:color w:val="C00000"/>
                <w:sz w:val="16"/>
                <w:szCs w:val="16"/>
              </w:rPr>
            </w:pPr>
          </w:p>
          <w:p w14:paraId="5CF9B2A9" w14:textId="77777777" w:rsidR="00DC7D31" w:rsidRPr="00FD4859" w:rsidRDefault="00DC7D31" w:rsidP="00D85FA4">
            <w:pPr>
              <w:rPr>
                <w:rFonts w:ascii="Arial" w:eastAsia="Times New Roman" w:hAnsi="Arial" w:cs="Arial"/>
                <w:caps/>
                <w:color w:val="C00000"/>
                <w:sz w:val="16"/>
                <w:szCs w:val="16"/>
              </w:rPr>
            </w:pPr>
            <w:r w:rsidRPr="00FD4859">
              <w:rPr>
                <w:rFonts w:ascii="Arial" w:eastAsia="Times New Roman" w:hAnsi="Arial" w:cs="Arial"/>
                <w:caps/>
                <w:color w:val="C00000"/>
                <w:sz w:val="16"/>
                <w:szCs w:val="16"/>
              </w:rPr>
              <w:t>The best work will be highly developed and focused and attempts a holistic treatment of the task/problem.</w:t>
            </w:r>
          </w:p>
          <w:p w14:paraId="7247D954" w14:textId="77777777" w:rsidR="00DC7D31" w:rsidRPr="00FD4859" w:rsidRDefault="00DC7D31" w:rsidP="00D85FA4">
            <w:pPr>
              <w:pStyle w:val="Heading1"/>
              <w:rPr>
                <w:rFonts w:ascii="Arial" w:hAnsi="Arial" w:cs="Arial"/>
                <w:b w:val="0"/>
                <w:color w:val="C00000"/>
                <w:sz w:val="16"/>
                <w:szCs w:val="16"/>
              </w:rPr>
            </w:pPr>
          </w:p>
        </w:tc>
      </w:tr>
      <w:tr w:rsidR="00DC7D31" w:rsidRPr="006578C5" w14:paraId="38B86CF8" w14:textId="77777777" w:rsidTr="00D85FA4">
        <w:tc>
          <w:tcPr>
            <w:tcW w:w="1911" w:type="dxa"/>
            <w:shd w:val="clear" w:color="auto" w:fill="EAF1DD" w:themeFill="accent3" w:themeFillTint="33"/>
            <w:vAlign w:val="center"/>
          </w:tcPr>
          <w:p w14:paraId="6B9B6C12" w14:textId="77777777" w:rsidR="00DC7D31" w:rsidRPr="00D85FA4" w:rsidRDefault="00DC7D31" w:rsidP="00DC7D31">
            <w:pPr>
              <w:pStyle w:val="Header"/>
              <w:jc w:val="center"/>
              <w:rPr>
                <w:rFonts w:ascii="Arial" w:eastAsia="Times New Roman" w:hAnsi="Arial" w:cs="Arial"/>
                <w:b/>
                <w:caps/>
                <w:szCs w:val="20"/>
              </w:rPr>
            </w:pPr>
            <w:r w:rsidRPr="00D85FA4">
              <w:rPr>
                <w:rFonts w:ascii="Arial" w:eastAsia="Times New Roman" w:hAnsi="Arial" w:cs="Arial"/>
                <w:b/>
                <w:caps/>
                <w:szCs w:val="20"/>
              </w:rPr>
              <w:lastRenderedPageBreak/>
              <w:t>Discussion /Analysis /Critical evaluation &amp;/or Reflection</w:t>
            </w:r>
          </w:p>
          <w:p w14:paraId="448DD531" w14:textId="77777777" w:rsidR="00DC7D31" w:rsidRPr="006578C5" w:rsidRDefault="00DC7D31" w:rsidP="00DC7D31">
            <w:pPr>
              <w:pStyle w:val="Header"/>
              <w:jc w:val="center"/>
              <w:rPr>
                <w:b/>
              </w:rPr>
            </w:pPr>
            <w:r w:rsidRPr="00D85FA4">
              <w:rPr>
                <w:rFonts w:ascii="Arial" w:eastAsia="Times New Roman" w:hAnsi="Arial" w:cs="Arial"/>
                <w:b/>
                <w:caps/>
                <w:szCs w:val="20"/>
              </w:rPr>
              <w:t>(30%)</w:t>
            </w:r>
          </w:p>
        </w:tc>
        <w:tc>
          <w:tcPr>
            <w:tcW w:w="2590" w:type="dxa"/>
            <w:shd w:val="clear" w:color="auto" w:fill="EAF1DD" w:themeFill="accent3" w:themeFillTint="33"/>
            <w:vAlign w:val="center"/>
          </w:tcPr>
          <w:p w14:paraId="10388CF3" w14:textId="77777777" w:rsidR="00DC7D31" w:rsidRPr="00DC7D31" w:rsidRDefault="00DC7D31" w:rsidP="00D85FA4">
            <w:pPr>
              <w:pStyle w:val="Header"/>
              <w:rPr>
                <w:rFonts w:ascii="Arial" w:eastAsia="Times New Roman" w:hAnsi="Arial" w:cs="Arial"/>
                <w:caps/>
                <w:sz w:val="16"/>
                <w:szCs w:val="16"/>
              </w:rPr>
            </w:pPr>
            <w:r w:rsidRPr="00DC7D31">
              <w:rPr>
                <w:rFonts w:ascii="Arial" w:eastAsia="Times New Roman" w:hAnsi="Arial" w:cs="Arial"/>
                <w:b/>
                <w:caps/>
                <w:sz w:val="16"/>
                <w:szCs w:val="16"/>
              </w:rPr>
              <w:t>Satisfactory</w:t>
            </w:r>
            <w:r w:rsidRPr="00DC7D31">
              <w:rPr>
                <w:rFonts w:ascii="Arial" w:eastAsia="Times New Roman" w:hAnsi="Arial" w:cs="Arial"/>
                <w:caps/>
                <w:sz w:val="16"/>
                <w:szCs w:val="16"/>
              </w:rPr>
              <w:t>... Basic evidence of discussion/analysis/ critical evaluation &amp;/or reflection but some points superficially made so need further development. Limited critical evaluation (mainly descriptive)</w:t>
            </w:r>
          </w:p>
          <w:p w14:paraId="6483F914" w14:textId="77777777" w:rsidR="00DC7D31" w:rsidRPr="006578C5" w:rsidRDefault="00DC7D31" w:rsidP="00D85FA4">
            <w:pPr>
              <w:spacing w:line="30" w:lineRule="atLeast"/>
            </w:pPr>
          </w:p>
        </w:tc>
        <w:tc>
          <w:tcPr>
            <w:tcW w:w="2427" w:type="dxa"/>
            <w:shd w:val="clear" w:color="auto" w:fill="EAF1DD" w:themeFill="accent3" w:themeFillTint="33"/>
            <w:vAlign w:val="center"/>
          </w:tcPr>
          <w:p w14:paraId="35F753F3" w14:textId="77777777" w:rsidR="00D85FA4" w:rsidRPr="00CC4189" w:rsidRDefault="00D85FA4" w:rsidP="00D85FA4">
            <w:pPr>
              <w:pStyle w:val="Header"/>
              <w:rPr>
                <w:rFonts w:ascii="Arial" w:eastAsia="Times New Roman" w:hAnsi="Arial" w:cs="Arial"/>
                <w:caps/>
                <w:sz w:val="16"/>
                <w:szCs w:val="16"/>
              </w:rPr>
            </w:pPr>
            <w:r w:rsidRPr="00D85FA4">
              <w:rPr>
                <w:rFonts w:ascii="Arial" w:eastAsia="Times New Roman" w:hAnsi="Arial" w:cs="Arial"/>
                <w:b/>
                <w:caps/>
                <w:sz w:val="16"/>
                <w:szCs w:val="16"/>
              </w:rPr>
              <w:t>Good</w:t>
            </w:r>
            <w:r>
              <w:rPr>
                <w:rFonts w:ascii="Arial" w:eastAsia="Times New Roman" w:hAnsi="Arial" w:cs="Arial"/>
                <w:caps/>
                <w:sz w:val="16"/>
                <w:szCs w:val="16"/>
              </w:rPr>
              <w:t>…</w:t>
            </w:r>
            <w:r w:rsidRPr="00CC4189">
              <w:rPr>
                <w:rFonts w:ascii="Arial" w:eastAsia="Times New Roman" w:hAnsi="Arial" w:cs="Arial"/>
                <w:caps/>
                <w:sz w:val="16"/>
                <w:szCs w:val="16"/>
              </w:rPr>
              <w:t>insight &amp; application.</w:t>
            </w:r>
          </w:p>
          <w:p w14:paraId="6C5C6964" w14:textId="77777777" w:rsidR="00D85FA4" w:rsidRPr="00CC4189" w:rsidRDefault="00D85FA4" w:rsidP="00D85FA4">
            <w:pPr>
              <w:rPr>
                <w:rFonts w:ascii="Arial" w:eastAsia="Times New Roman" w:hAnsi="Arial" w:cs="Arial"/>
                <w:caps/>
                <w:sz w:val="16"/>
                <w:szCs w:val="16"/>
              </w:rPr>
            </w:pPr>
            <w:r w:rsidRPr="00CC4189">
              <w:rPr>
                <w:rFonts w:ascii="Arial" w:eastAsia="Times New Roman" w:hAnsi="Arial" w:cs="Arial"/>
                <w:caps/>
                <w:sz w:val="16"/>
                <w:szCs w:val="16"/>
              </w:rPr>
              <w:t>Breadth, depth &amp; integration of literature/examples into work is appropriate to the context and attempts to be consistent.</w:t>
            </w:r>
          </w:p>
          <w:p w14:paraId="3044128C" w14:textId="77777777" w:rsidR="00DC7D31" w:rsidRPr="00CC4189" w:rsidRDefault="00DC7D31" w:rsidP="00D85FA4">
            <w:pPr>
              <w:pStyle w:val="Heading1"/>
              <w:rPr>
                <w:rFonts w:ascii="Arial" w:hAnsi="Arial" w:cs="Arial"/>
                <w:b w:val="0"/>
                <w:sz w:val="16"/>
                <w:szCs w:val="16"/>
              </w:rPr>
            </w:pPr>
          </w:p>
        </w:tc>
        <w:tc>
          <w:tcPr>
            <w:tcW w:w="2429" w:type="dxa"/>
            <w:shd w:val="clear" w:color="auto" w:fill="EAF1DD" w:themeFill="accent3" w:themeFillTint="33"/>
            <w:vAlign w:val="center"/>
          </w:tcPr>
          <w:p w14:paraId="3E884A05" w14:textId="77777777" w:rsidR="00D85FA4" w:rsidRPr="00CC4189" w:rsidRDefault="00D85FA4" w:rsidP="00D85FA4">
            <w:pPr>
              <w:pStyle w:val="Header"/>
              <w:rPr>
                <w:rFonts w:ascii="Arial" w:eastAsia="Times New Roman" w:hAnsi="Arial" w:cs="Arial"/>
                <w:caps/>
                <w:sz w:val="16"/>
                <w:szCs w:val="16"/>
              </w:rPr>
            </w:pPr>
            <w:r w:rsidRPr="00CC4189">
              <w:rPr>
                <w:rFonts w:ascii="Arial" w:eastAsia="Times New Roman" w:hAnsi="Arial" w:cs="Arial"/>
                <w:b/>
                <w:caps/>
                <w:sz w:val="16"/>
                <w:szCs w:val="16"/>
              </w:rPr>
              <w:t>Very good</w:t>
            </w:r>
            <w:r w:rsidRPr="00CC4189">
              <w:rPr>
                <w:rFonts w:ascii="Arial" w:eastAsia="Times New Roman" w:hAnsi="Arial" w:cs="Arial"/>
                <w:caps/>
                <w:sz w:val="16"/>
                <w:szCs w:val="16"/>
              </w:rPr>
              <w:t>... Marketing insight &amp; application.</w:t>
            </w:r>
          </w:p>
          <w:p w14:paraId="0D8C6E66" w14:textId="77777777" w:rsidR="00D85FA4" w:rsidRPr="00CC4189" w:rsidRDefault="00D85FA4" w:rsidP="00D85FA4">
            <w:pPr>
              <w:rPr>
                <w:rFonts w:ascii="Arial" w:eastAsia="Times New Roman" w:hAnsi="Arial" w:cs="Arial"/>
                <w:caps/>
                <w:sz w:val="16"/>
                <w:szCs w:val="16"/>
              </w:rPr>
            </w:pPr>
            <w:r w:rsidRPr="00CC4189">
              <w:rPr>
                <w:rFonts w:ascii="Arial" w:eastAsia="Times New Roman" w:hAnsi="Arial" w:cs="Arial"/>
                <w:caps/>
                <w:sz w:val="16"/>
                <w:szCs w:val="16"/>
              </w:rPr>
              <w:t>Breadth, depth &amp; integration of literature/examples into work is above average.</w:t>
            </w:r>
          </w:p>
          <w:p w14:paraId="5F73E498" w14:textId="77777777" w:rsidR="00DC7D31" w:rsidRPr="00CC4189" w:rsidRDefault="00DC7D31" w:rsidP="00D85FA4">
            <w:pPr>
              <w:pStyle w:val="Heading1"/>
              <w:rPr>
                <w:rFonts w:ascii="Arial" w:hAnsi="Arial" w:cs="Arial"/>
                <w:b w:val="0"/>
                <w:sz w:val="16"/>
                <w:szCs w:val="16"/>
              </w:rPr>
            </w:pPr>
          </w:p>
        </w:tc>
        <w:tc>
          <w:tcPr>
            <w:tcW w:w="2396" w:type="dxa"/>
            <w:shd w:val="clear" w:color="auto" w:fill="EAF1DD" w:themeFill="accent3" w:themeFillTint="33"/>
            <w:vAlign w:val="center"/>
          </w:tcPr>
          <w:p w14:paraId="7C157521" w14:textId="77777777" w:rsidR="00D85FA4" w:rsidRPr="00FD4859" w:rsidRDefault="00D85FA4" w:rsidP="00D85FA4">
            <w:pPr>
              <w:pStyle w:val="Header"/>
              <w:rPr>
                <w:rFonts w:ascii="Arial" w:eastAsia="Times New Roman" w:hAnsi="Arial" w:cs="Arial"/>
                <w:caps/>
                <w:color w:val="C00000"/>
                <w:sz w:val="16"/>
                <w:szCs w:val="16"/>
              </w:rPr>
            </w:pPr>
            <w:r w:rsidRPr="00FD4859">
              <w:rPr>
                <w:rFonts w:ascii="Arial" w:eastAsia="Times New Roman" w:hAnsi="Arial" w:cs="Arial"/>
                <w:b/>
                <w:caps/>
                <w:color w:val="C00000"/>
                <w:sz w:val="16"/>
                <w:szCs w:val="16"/>
              </w:rPr>
              <w:t>Excellent</w:t>
            </w:r>
            <w:r w:rsidRPr="00FD4859">
              <w:rPr>
                <w:rFonts w:ascii="Arial" w:eastAsia="Times New Roman" w:hAnsi="Arial" w:cs="Arial"/>
                <w:caps/>
                <w:color w:val="C00000"/>
                <w:sz w:val="16"/>
                <w:szCs w:val="16"/>
              </w:rPr>
              <w:t>... Marketing insight &amp; application.</w:t>
            </w:r>
          </w:p>
          <w:p w14:paraId="5E3B71FD" w14:textId="77777777" w:rsidR="00D85FA4" w:rsidRPr="00FD4859" w:rsidRDefault="00D85FA4" w:rsidP="00D85FA4">
            <w:pPr>
              <w:pStyle w:val="Header"/>
              <w:rPr>
                <w:rFonts w:ascii="Arial" w:eastAsia="Times New Roman" w:hAnsi="Arial" w:cs="Arial"/>
                <w:caps/>
                <w:color w:val="C00000"/>
                <w:sz w:val="16"/>
                <w:szCs w:val="16"/>
              </w:rPr>
            </w:pPr>
            <w:r w:rsidRPr="00FD4859">
              <w:rPr>
                <w:rFonts w:ascii="Arial" w:eastAsia="Times New Roman" w:hAnsi="Arial" w:cs="Arial"/>
                <w:caps/>
                <w:color w:val="C00000"/>
                <w:sz w:val="16"/>
                <w:szCs w:val="16"/>
              </w:rPr>
              <w:t>Breadth, depth &amp; integration of literature/examples into work is impressive.</w:t>
            </w:r>
          </w:p>
          <w:p w14:paraId="2990F29E" w14:textId="77777777" w:rsidR="00DC7D31" w:rsidRPr="00FD4859" w:rsidRDefault="00DC7D31" w:rsidP="00D85FA4">
            <w:pPr>
              <w:pStyle w:val="Heading1"/>
              <w:rPr>
                <w:rFonts w:ascii="Arial" w:hAnsi="Arial" w:cs="Arial"/>
                <w:b w:val="0"/>
                <w:color w:val="C00000"/>
                <w:sz w:val="16"/>
                <w:szCs w:val="16"/>
              </w:rPr>
            </w:pPr>
          </w:p>
        </w:tc>
      </w:tr>
      <w:tr w:rsidR="00DC7D31" w:rsidRPr="006578C5" w14:paraId="24926844" w14:textId="77777777" w:rsidTr="00DC7D31">
        <w:tc>
          <w:tcPr>
            <w:tcW w:w="1911" w:type="dxa"/>
            <w:shd w:val="clear" w:color="auto" w:fill="EAF1DD" w:themeFill="accent3" w:themeFillTint="33"/>
            <w:vAlign w:val="center"/>
          </w:tcPr>
          <w:p w14:paraId="16392A35" w14:textId="77777777" w:rsidR="00DC7D31" w:rsidRPr="00D85FA4" w:rsidRDefault="00DC7D31" w:rsidP="00DC7D31">
            <w:pPr>
              <w:pStyle w:val="Header"/>
              <w:jc w:val="center"/>
              <w:rPr>
                <w:rFonts w:ascii="Arial" w:eastAsia="Times New Roman" w:hAnsi="Arial" w:cs="Arial"/>
                <w:b/>
                <w:caps/>
                <w:szCs w:val="20"/>
              </w:rPr>
            </w:pPr>
            <w:r w:rsidRPr="00D85FA4">
              <w:rPr>
                <w:rFonts w:ascii="Arial" w:eastAsia="Times New Roman" w:hAnsi="Arial" w:cs="Arial"/>
                <w:b/>
                <w:caps/>
                <w:szCs w:val="20"/>
              </w:rPr>
              <w:t>Presentation Style and Structure</w:t>
            </w:r>
          </w:p>
          <w:p w14:paraId="2A14EB01" w14:textId="77777777" w:rsidR="00DC7D31" w:rsidRPr="00D85FA4" w:rsidRDefault="00DC7D31" w:rsidP="00DC7D31">
            <w:pPr>
              <w:pStyle w:val="Header"/>
              <w:jc w:val="center"/>
              <w:rPr>
                <w:rFonts w:ascii="Arial" w:eastAsia="Times New Roman" w:hAnsi="Arial" w:cs="Arial"/>
                <w:b/>
                <w:caps/>
                <w:szCs w:val="20"/>
              </w:rPr>
            </w:pPr>
            <w:r w:rsidRPr="00D85FA4">
              <w:rPr>
                <w:rFonts w:ascii="Arial" w:eastAsia="Times New Roman" w:hAnsi="Arial" w:cs="Arial"/>
                <w:b/>
                <w:caps/>
                <w:szCs w:val="20"/>
              </w:rPr>
              <w:t>(15%)</w:t>
            </w:r>
          </w:p>
          <w:p w14:paraId="7F883E3B" w14:textId="77777777" w:rsidR="00DC7D31" w:rsidRPr="006578C5" w:rsidRDefault="00DC7D31" w:rsidP="00DC7D31">
            <w:pPr>
              <w:spacing w:line="30" w:lineRule="atLeast"/>
              <w:rPr>
                <w:b/>
              </w:rPr>
            </w:pPr>
          </w:p>
        </w:tc>
        <w:tc>
          <w:tcPr>
            <w:tcW w:w="2590" w:type="dxa"/>
            <w:shd w:val="clear" w:color="auto" w:fill="EAF1DD" w:themeFill="accent3" w:themeFillTint="33"/>
          </w:tcPr>
          <w:p w14:paraId="28C85878" w14:textId="77777777" w:rsidR="00DC7D31" w:rsidRPr="00DC7D31" w:rsidRDefault="00DC7D31" w:rsidP="00DC7D31">
            <w:pPr>
              <w:pStyle w:val="Header"/>
              <w:rPr>
                <w:rFonts w:ascii="Arial" w:eastAsia="Times New Roman" w:hAnsi="Arial" w:cs="Arial"/>
                <w:caps/>
                <w:sz w:val="16"/>
                <w:szCs w:val="16"/>
              </w:rPr>
            </w:pPr>
            <w:r w:rsidRPr="00DC7D31">
              <w:rPr>
                <w:rFonts w:ascii="Arial" w:eastAsia="Times New Roman" w:hAnsi="Arial" w:cs="Arial"/>
                <w:b/>
                <w:caps/>
                <w:sz w:val="16"/>
                <w:szCs w:val="16"/>
              </w:rPr>
              <w:t xml:space="preserve">Satisfactory... </w:t>
            </w:r>
            <w:r w:rsidRPr="00DC7D31">
              <w:rPr>
                <w:rFonts w:ascii="Arial" w:eastAsia="Times New Roman" w:hAnsi="Arial" w:cs="Arial"/>
                <w:caps/>
                <w:sz w:val="16"/>
                <w:szCs w:val="16"/>
              </w:rPr>
              <w:t>Basic essay structure.</w:t>
            </w:r>
          </w:p>
          <w:p w14:paraId="28F6B0F6" w14:textId="77777777" w:rsidR="00DC7D31" w:rsidRPr="00DC7D31" w:rsidRDefault="00DC7D31" w:rsidP="00DC7D31">
            <w:pPr>
              <w:pStyle w:val="Header"/>
              <w:rPr>
                <w:rFonts w:ascii="Arial" w:eastAsia="Times New Roman" w:hAnsi="Arial" w:cs="Arial"/>
                <w:caps/>
                <w:sz w:val="16"/>
                <w:szCs w:val="16"/>
              </w:rPr>
            </w:pPr>
            <w:r w:rsidRPr="00DC7D31">
              <w:rPr>
                <w:rFonts w:ascii="Arial" w:eastAsia="Times New Roman" w:hAnsi="Arial" w:cs="Arial"/>
                <w:caps/>
                <w:sz w:val="16"/>
                <w:szCs w:val="16"/>
              </w:rPr>
              <w:t>Not always written clearly &amp; has grammatical &amp; / or spelling errors.</w:t>
            </w:r>
          </w:p>
          <w:p w14:paraId="1AEF9E24" w14:textId="77777777" w:rsidR="00DC7D31" w:rsidRPr="006578C5" w:rsidRDefault="00DC7D31" w:rsidP="00DC7D31">
            <w:pPr>
              <w:spacing w:line="30" w:lineRule="atLeast"/>
            </w:pPr>
          </w:p>
        </w:tc>
        <w:tc>
          <w:tcPr>
            <w:tcW w:w="2427" w:type="dxa"/>
            <w:shd w:val="clear" w:color="auto" w:fill="EAF1DD" w:themeFill="accent3" w:themeFillTint="33"/>
          </w:tcPr>
          <w:p w14:paraId="75929D92" w14:textId="77777777" w:rsidR="00D85FA4" w:rsidRPr="00CC4189" w:rsidRDefault="00D85FA4" w:rsidP="00D85FA4">
            <w:pPr>
              <w:rPr>
                <w:rFonts w:ascii="Arial" w:eastAsia="Times New Roman" w:hAnsi="Arial" w:cs="Arial"/>
                <w:caps/>
                <w:sz w:val="16"/>
                <w:szCs w:val="16"/>
              </w:rPr>
            </w:pPr>
            <w:r w:rsidRPr="00CC4189">
              <w:rPr>
                <w:rFonts w:ascii="Arial" w:eastAsia="Times New Roman" w:hAnsi="Arial" w:cs="Arial"/>
                <w:b/>
                <w:caps/>
                <w:sz w:val="16"/>
                <w:szCs w:val="16"/>
              </w:rPr>
              <w:t>Good</w:t>
            </w:r>
            <w:r w:rsidRPr="00CC4189">
              <w:rPr>
                <w:rFonts w:ascii="Arial" w:eastAsia="Times New Roman" w:hAnsi="Arial" w:cs="Arial"/>
                <w:caps/>
                <w:sz w:val="16"/>
                <w:szCs w:val="16"/>
              </w:rPr>
              <w:t>...  Clear presentation &amp; essay structure. Writing is mainly clear but some spelling &amp;/ or grammatical errors.</w:t>
            </w:r>
          </w:p>
          <w:p w14:paraId="14B3E9B8" w14:textId="77777777" w:rsidR="00DC7D31" w:rsidRPr="00CC4189" w:rsidRDefault="00DC7D31" w:rsidP="00DC7D31">
            <w:pPr>
              <w:spacing w:line="30" w:lineRule="atLeast"/>
              <w:rPr>
                <w:rFonts w:ascii="Arial" w:eastAsia="Times New Roman" w:hAnsi="Arial" w:cs="Arial"/>
                <w:caps/>
                <w:sz w:val="16"/>
                <w:szCs w:val="16"/>
              </w:rPr>
            </w:pPr>
          </w:p>
          <w:p w14:paraId="5519FF19" w14:textId="77777777" w:rsidR="00DC7D31" w:rsidRPr="00CC4189" w:rsidRDefault="00DC7D31" w:rsidP="00DC7D31">
            <w:pPr>
              <w:spacing w:line="30" w:lineRule="atLeast"/>
              <w:rPr>
                <w:rFonts w:ascii="Arial" w:eastAsia="Times New Roman" w:hAnsi="Arial" w:cs="Arial"/>
                <w:caps/>
                <w:sz w:val="16"/>
                <w:szCs w:val="16"/>
              </w:rPr>
            </w:pPr>
          </w:p>
          <w:p w14:paraId="615C5851" w14:textId="77777777" w:rsidR="00DC7D31" w:rsidRPr="00CC4189" w:rsidRDefault="00DC7D31" w:rsidP="00DC7D31">
            <w:pPr>
              <w:spacing w:line="30" w:lineRule="atLeast"/>
              <w:rPr>
                <w:rFonts w:ascii="Arial" w:eastAsia="Times New Roman" w:hAnsi="Arial" w:cs="Arial"/>
                <w:caps/>
                <w:sz w:val="16"/>
                <w:szCs w:val="16"/>
              </w:rPr>
            </w:pPr>
          </w:p>
          <w:p w14:paraId="2EB50D65" w14:textId="77777777" w:rsidR="00DC7D31" w:rsidRPr="00CC4189" w:rsidRDefault="00DC7D31" w:rsidP="00DC7D31">
            <w:pPr>
              <w:spacing w:line="30" w:lineRule="atLeast"/>
              <w:rPr>
                <w:rFonts w:ascii="Arial" w:eastAsia="Times New Roman" w:hAnsi="Arial" w:cs="Arial"/>
                <w:caps/>
                <w:sz w:val="16"/>
                <w:szCs w:val="16"/>
              </w:rPr>
            </w:pPr>
          </w:p>
          <w:p w14:paraId="72CF99BB" w14:textId="77777777" w:rsidR="00DC7D31" w:rsidRPr="00CC4189" w:rsidRDefault="00DC7D31" w:rsidP="00DC7D31">
            <w:pPr>
              <w:spacing w:line="30" w:lineRule="atLeast"/>
              <w:rPr>
                <w:rFonts w:ascii="Arial" w:eastAsia="Times New Roman" w:hAnsi="Arial" w:cs="Arial"/>
                <w:caps/>
                <w:sz w:val="16"/>
                <w:szCs w:val="16"/>
              </w:rPr>
            </w:pPr>
          </w:p>
          <w:p w14:paraId="2149840F" w14:textId="77777777" w:rsidR="00DC7D31" w:rsidRPr="00CC4189" w:rsidRDefault="00DC7D31" w:rsidP="00DC7D31">
            <w:pPr>
              <w:spacing w:line="30" w:lineRule="atLeast"/>
              <w:rPr>
                <w:rFonts w:ascii="Arial" w:eastAsia="Times New Roman" w:hAnsi="Arial" w:cs="Arial"/>
                <w:caps/>
                <w:sz w:val="16"/>
                <w:szCs w:val="16"/>
              </w:rPr>
            </w:pPr>
          </w:p>
          <w:p w14:paraId="1C5C074C" w14:textId="77777777" w:rsidR="00DC7D31" w:rsidRPr="00CC4189" w:rsidRDefault="00DC7D31" w:rsidP="00DC7D31">
            <w:pPr>
              <w:spacing w:line="30" w:lineRule="atLeast"/>
              <w:rPr>
                <w:rFonts w:ascii="Arial" w:eastAsia="Times New Roman" w:hAnsi="Arial" w:cs="Arial"/>
                <w:caps/>
                <w:sz w:val="16"/>
                <w:szCs w:val="16"/>
              </w:rPr>
            </w:pPr>
          </w:p>
        </w:tc>
        <w:tc>
          <w:tcPr>
            <w:tcW w:w="2429" w:type="dxa"/>
            <w:shd w:val="clear" w:color="auto" w:fill="EAF1DD" w:themeFill="accent3" w:themeFillTint="33"/>
          </w:tcPr>
          <w:p w14:paraId="1190ABE7" w14:textId="77777777" w:rsidR="00D85FA4" w:rsidRPr="00CC4189" w:rsidRDefault="00D85FA4" w:rsidP="00D85FA4">
            <w:pPr>
              <w:rPr>
                <w:rFonts w:ascii="Arial" w:eastAsia="Times New Roman" w:hAnsi="Arial" w:cs="Arial"/>
                <w:caps/>
                <w:sz w:val="16"/>
                <w:szCs w:val="16"/>
              </w:rPr>
            </w:pPr>
            <w:r w:rsidRPr="00CC4189">
              <w:rPr>
                <w:rFonts w:ascii="Arial" w:eastAsia="Times New Roman" w:hAnsi="Arial" w:cs="Arial"/>
                <w:b/>
                <w:caps/>
                <w:sz w:val="16"/>
                <w:szCs w:val="16"/>
              </w:rPr>
              <w:t>Very good</w:t>
            </w:r>
            <w:r w:rsidRPr="00CC4189">
              <w:rPr>
                <w:rFonts w:ascii="Arial" w:eastAsia="Times New Roman" w:hAnsi="Arial" w:cs="Arial"/>
                <w:caps/>
                <w:sz w:val="16"/>
                <w:szCs w:val="16"/>
              </w:rPr>
              <w:t xml:space="preserve">...  Presentation &amp; essay structure, paragraphing, Fluent academic writing style. </w:t>
            </w:r>
          </w:p>
          <w:p w14:paraId="761F86B8" w14:textId="77777777" w:rsidR="00D85FA4" w:rsidRDefault="00D85FA4" w:rsidP="00D85FA4">
            <w:pPr>
              <w:jc w:val="center"/>
              <w:rPr>
                <w:rFonts w:ascii="Arial" w:eastAsia="Times New Roman" w:hAnsi="Arial" w:cs="Arial"/>
                <w:caps/>
                <w:sz w:val="16"/>
                <w:szCs w:val="16"/>
              </w:rPr>
            </w:pPr>
            <w:r w:rsidRPr="00CC4189">
              <w:rPr>
                <w:rFonts w:ascii="Arial" w:eastAsia="Times New Roman" w:hAnsi="Arial" w:cs="Arial"/>
                <w:caps/>
                <w:sz w:val="16"/>
                <w:szCs w:val="16"/>
              </w:rPr>
              <w:t>Very few grammatical errors &amp; spelling mistakes.</w:t>
            </w:r>
          </w:p>
          <w:p w14:paraId="32803DD3" w14:textId="77777777" w:rsidR="00DC7D31" w:rsidRPr="00CC4189" w:rsidRDefault="00DC7D31" w:rsidP="00DC7D31">
            <w:pPr>
              <w:spacing w:line="30" w:lineRule="atLeast"/>
              <w:rPr>
                <w:rFonts w:ascii="Arial" w:eastAsia="Times New Roman" w:hAnsi="Arial" w:cs="Arial"/>
                <w:caps/>
                <w:sz w:val="16"/>
                <w:szCs w:val="16"/>
              </w:rPr>
            </w:pPr>
          </w:p>
        </w:tc>
        <w:tc>
          <w:tcPr>
            <w:tcW w:w="2396" w:type="dxa"/>
            <w:shd w:val="clear" w:color="auto" w:fill="EAF1DD" w:themeFill="accent3" w:themeFillTint="33"/>
          </w:tcPr>
          <w:p w14:paraId="7CD0A097" w14:textId="77777777" w:rsidR="00D85FA4" w:rsidRPr="00FD4859" w:rsidRDefault="00D85FA4" w:rsidP="00D85FA4">
            <w:pPr>
              <w:rPr>
                <w:rFonts w:ascii="Arial" w:eastAsia="Times New Roman" w:hAnsi="Arial" w:cs="Arial"/>
                <w:caps/>
                <w:color w:val="C00000"/>
                <w:sz w:val="16"/>
                <w:szCs w:val="16"/>
              </w:rPr>
            </w:pPr>
            <w:r w:rsidRPr="00FD4859">
              <w:rPr>
                <w:rFonts w:ascii="Arial" w:eastAsia="Times New Roman" w:hAnsi="Arial" w:cs="Arial"/>
                <w:b/>
                <w:caps/>
                <w:color w:val="C00000"/>
                <w:sz w:val="16"/>
                <w:szCs w:val="16"/>
              </w:rPr>
              <w:t>Excellent</w:t>
            </w:r>
            <w:r w:rsidRPr="00FD4859">
              <w:rPr>
                <w:rFonts w:ascii="Arial" w:eastAsia="Times New Roman" w:hAnsi="Arial" w:cs="Arial"/>
                <w:caps/>
                <w:color w:val="C00000"/>
                <w:sz w:val="16"/>
                <w:szCs w:val="16"/>
              </w:rPr>
              <w:t xml:space="preserve"> ... Presentation &amp; essay structure. Articulate &amp; fluent academic writing style. Only a minor error.</w:t>
            </w:r>
          </w:p>
          <w:p w14:paraId="6AADB1FF" w14:textId="77777777" w:rsidR="00DC7D31" w:rsidRPr="00FD4859" w:rsidRDefault="00DC7D31" w:rsidP="00DC7D31">
            <w:pPr>
              <w:jc w:val="center"/>
              <w:rPr>
                <w:rFonts w:ascii="Arial" w:eastAsia="Times New Roman" w:hAnsi="Arial" w:cs="Arial"/>
                <w:caps/>
                <w:color w:val="C00000"/>
                <w:sz w:val="16"/>
                <w:szCs w:val="16"/>
              </w:rPr>
            </w:pPr>
          </w:p>
        </w:tc>
      </w:tr>
      <w:tr w:rsidR="00AC126A" w:rsidRPr="006578C5" w14:paraId="45D86276" w14:textId="77777777" w:rsidTr="00DC7D31">
        <w:tc>
          <w:tcPr>
            <w:tcW w:w="1911" w:type="dxa"/>
            <w:shd w:val="clear" w:color="auto" w:fill="EAF1DD" w:themeFill="accent3" w:themeFillTint="33"/>
            <w:vAlign w:val="center"/>
          </w:tcPr>
          <w:p w14:paraId="1FB6D05F" w14:textId="77777777" w:rsidR="00AC126A" w:rsidRPr="006578C5" w:rsidRDefault="00AC126A" w:rsidP="00363944">
            <w:pPr>
              <w:spacing w:line="30" w:lineRule="atLeast"/>
              <w:rPr>
                <w:b/>
              </w:rPr>
            </w:pPr>
            <w:r w:rsidRPr="006578C5">
              <w:rPr>
                <w:b/>
              </w:rPr>
              <w:t>5</w:t>
            </w:r>
          </w:p>
        </w:tc>
        <w:tc>
          <w:tcPr>
            <w:tcW w:w="2590" w:type="dxa"/>
            <w:shd w:val="clear" w:color="auto" w:fill="EAF1DD" w:themeFill="accent3" w:themeFillTint="33"/>
          </w:tcPr>
          <w:p w14:paraId="436493EB" w14:textId="77777777" w:rsidR="00AC126A" w:rsidRPr="006578C5" w:rsidRDefault="00AC126A" w:rsidP="00363944">
            <w:pPr>
              <w:spacing w:line="30" w:lineRule="atLeast"/>
            </w:pPr>
          </w:p>
        </w:tc>
        <w:tc>
          <w:tcPr>
            <w:tcW w:w="2427" w:type="dxa"/>
            <w:shd w:val="clear" w:color="auto" w:fill="EAF1DD" w:themeFill="accent3" w:themeFillTint="33"/>
          </w:tcPr>
          <w:p w14:paraId="048B7C2F" w14:textId="77777777" w:rsidR="00AC126A" w:rsidRPr="006578C5" w:rsidRDefault="00AC126A" w:rsidP="00363944">
            <w:pPr>
              <w:spacing w:line="30" w:lineRule="atLeast"/>
            </w:pPr>
          </w:p>
          <w:p w14:paraId="7627DA6F" w14:textId="77777777" w:rsidR="00AC126A" w:rsidRPr="006578C5" w:rsidRDefault="00AC126A" w:rsidP="00363944">
            <w:pPr>
              <w:spacing w:line="30" w:lineRule="atLeast"/>
            </w:pPr>
          </w:p>
          <w:p w14:paraId="71F3B97A" w14:textId="77777777" w:rsidR="00AC126A" w:rsidRPr="006578C5" w:rsidRDefault="00AC126A" w:rsidP="00363944">
            <w:pPr>
              <w:spacing w:line="30" w:lineRule="atLeast"/>
            </w:pPr>
          </w:p>
          <w:p w14:paraId="2E1F5F8D" w14:textId="77777777" w:rsidR="00AC126A" w:rsidRPr="006578C5" w:rsidRDefault="00AC126A" w:rsidP="00363944">
            <w:pPr>
              <w:spacing w:line="30" w:lineRule="atLeast"/>
            </w:pPr>
          </w:p>
          <w:p w14:paraId="04A18329" w14:textId="77777777" w:rsidR="00AC126A" w:rsidRPr="006578C5" w:rsidRDefault="00AC126A" w:rsidP="00363944">
            <w:pPr>
              <w:spacing w:line="30" w:lineRule="atLeast"/>
            </w:pPr>
          </w:p>
          <w:p w14:paraId="433174B1" w14:textId="77777777" w:rsidR="00AC126A" w:rsidRDefault="00AC126A" w:rsidP="00363944">
            <w:pPr>
              <w:spacing w:line="30" w:lineRule="atLeast"/>
            </w:pPr>
          </w:p>
          <w:p w14:paraId="5B567800" w14:textId="77777777" w:rsidR="00AC126A" w:rsidRDefault="00AC126A" w:rsidP="00363944">
            <w:pPr>
              <w:spacing w:line="30" w:lineRule="atLeast"/>
            </w:pPr>
          </w:p>
          <w:p w14:paraId="1F467FB4" w14:textId="77777777" w:rsidR="00AC126A" w:rsidRPr="006578C5" w:rsidRDefault="00AC126A" w:rsidP="00363944">
            <w:pPr>
              <w:spacing w:line="30" w:lineRule="atLeast"/>
            </w:pPr>
          </w:p>
        </w:tc>
        <w:tc>
          <w:tcPr>
            <w:tcW w:w="2429" w:type="dxa"/>
            <w:shd w:val="clear" w:color="auto" w:fill="EAF1DD" w:themeFill="accent3" w:themeFillTint="33"/>
          </w:tcPr>
          <w:p w14:paraId="6E9DDED9" w14:textId="77777777" w:rsidR="00AC126A" w:rsidRPr="006578C5" w:rsidRDefault="00AC126A" w:rsidP="00363944">
            <w:pPr>
              <w:spacing w:line="30" w:lineRule="atLeast"/>
            </w:pPr>
          </w:p>
        </w:tc>
        <w:tc>
          <w:tcPr>
            <w:tcW w:w="2396" w:type="dxa"/>
            <w:shd w:val="clear" w:color="auto" w:fill="EAF1DD" w:themeFill="accent3" w:themeFillTint="33"/>
          </w:tcPr>
          <w:p w14:paraId="397B2F75" w14:textId="77777777" w:rsidR="00AC126A" w:rsidRPr="00FD4859" w:rsidRDefault="00AC126A" w:rsidP="00363944">
            <w:pPr>
              <w:spacing w:line="30" w:lineRule="atLeast"/>
              <w:rPr>
                <w:color w:val="C00000"/>
              </w:rPr>
            </w:pPr>
          </w:p>
        </w:tc>
      </w:tr>
    </w:tbl>
    <w:p w14:paraId="1946233C" w14:textId="77777777" w:rsidR="00BC1E15" w:rsidRDefault="00BC1E15" w:rsidP="0049744B">
      <w:pPr>
        <w:spacing w:line="30" w:lineRule="atLeast"/>
      </w:pPr>
    </w:p>
    <w:sectPr w:rsidR="00BC1E15" w:rsidSect="00AB2ED3">
      <w:footerReference w:type="default" r:id="rId18"/>
      <w:headerReference w:type="first" r:id="rId19"/>
      <w:pgSz w:w="12240" w:h="15840" w:code="1"/>
      <w:pgMar w:top="1440" w:right="193" w:bottom="1276" w:left="28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C914E" w14:textId="77777777" w:rsidR="009D35CB" w:rsidRDefault="009D35CB" w:rsidP="00037D55">
      <w:pPr>
        <w:spacing w:before="0" w:after="0"/>
      </w:pPr>
      <w:r>
        <w:separator/>
      </w:r>
    </w:p>
  </w:endnote>
  <w:endnote w:type="continuationSeparator" w:id="0">
    <w:p w14:paraId="1D204251" w14:textId="77777777" w:rsidR="009D35CB" w:rsidRDefault="009D35CB" w:rsidP="00037D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9C16A" w14:textId="77777777" w:rsidR="00037D55" w:rsidRDefault="00037D55">
    <w:pPr>
      <w:pStyle w:val="Footer"/>
      <w:jc w:val="right"/>
    </w:pPr>
    <w:r>
      <w:fldChar w:fldCharType="begin"/>
    </w:r>
    <w:r>
      <w:instrText xml:space="preserve"> PAGE   \* MERGEFORMAT </w:instrText>
    </w:r>
    <w:r>
      <w:fldChar w:fldCharType="separate"/>
    </w:r>
    <w:r w:rsidR="00940F52">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CBC18" w14:textId="77777777" w:rsidR="009D35CB" w:rsidRDefault="009D35CB" w:rsidP="00037D55">
      <w:pPr>
        <w:spacing w:before="0" w:after="0"/>
      </w:pPr>
      <w:r>
        <w:separator/>
      </w:r>
    </w:p>
  </w:footnote>
  <w:footnote w:type="continuationSeparator" w:id="0">
    <w:p w14:paraId="5FD427D2" w14:textId="77777777" w:rsidR="009D35CB" w:rsidRDefault="009D35CB" w:rsidP="00037D5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C3B4E" w14:textId="77777777" w:rsidR="00BD290A" w:rsidRDefault="009F7E06">
    <w:pPr>
      <w:pStyle w:val="Header"/>
    </w:pPr>
    <w:r w:rsidRPr="00783C13">
      <w:rPr>
        <w:noProof/>
        <w:lang w:val="en-GB" w:eastAsia="en-GB"/>
      </w:rPr>
      <w:drawing>
        <wp:anchor distT="0" distB="0" distL="114300" distR="114300" simplePos="0" relativeHeight="251658240" behindDoc="0" locked="0" layoutInCell="1" allowOverlap="1" wp14:anchorId="7653CEAD" wp14:editId="082CB6C4">
          <wp:simplePos x="0" y="0"/>
          <wp:positionH relativeFrom="margin">
            <wp:align>left</wp:align>
          </wp:positionH>
          <wp:positionV relativeFrom="paragraph">
            <wp:posOffset>11651</wp:posOffset>
          </wp:positionV>
          <wp:extent cx="2870200" cy="43180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70200" cy="431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38E7"/>
    <w:multiLevelType w:val="hybridMultilevel"/>
    <w:tmpl w:val="B8C017BA"/>
    <w:lvl w:ilvl="0" w:tplc="D230399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7A787C"/>
    <w:multiLevelType w:val="hybridMultilevel"/>
    <w:tmpl w:val="16AE9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A6803"/>
    <w:multiLevelType w:val="hybridMultilevel"/>
    <w:tmpl w:val="A6D609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A0005D9"/>
    <w:multiLevelType w:val="hybridMultilevel"/>
    <w:tmpl w:val="7C8A37A6"/>
    <w:lvl w:ilvl="0" w:tplc="34FC0C9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9A0995"/>
    <w:multiLevelType w:val="hybridMultilevel"/>
    <w:tmpl w:val="84AC2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4F6F63"/>
    <w:multiLevelType w:val="hybridMultilevel"/>
    <w:tmpl w:val="C4A22F12"/>
    <w:lvl w:ilvl="0" w:tplc="378EBD8C">
      <w:start w:val="1"/>
      <w:numFmt w:val="decimal"/>
      <w:lvlText w:val="%1."/>
      <w:lvlJc w:val="left"/>
      <w:pPr>
        <w:ind w:left="360" w:hanging="360"/>
      </w:pPr>
      <w:rPr>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1B62B49"/>
    <w:multiLevelType w:val="hybridMultilevel"/>
    <w:tmpl w:val="7668F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AF0A37"/>
    <w:multiLevelType w:val="hybridMultilevel"/>
    <w:tmpl w:val="801C25F8"/>
    <w:lvl w:ilvl="0" w:tplc="FD487AAE">
      <w:start w:val="1"/>
      <w:numFmt w:val="bullet"/>
      <w:pStyle w:val="Bull"/>
      <w:lvlText w:val=""/>
      <w:lvlJc w:val="left"/>
      <w:pPr>
        <w:ind w:left="-621" w:hanging="360"/>
      </w:pPr>
      <w:rPr>
        <w:rFonts w:ascii="Symbol" w:hAnsi="Symbol" w:hint="default"/>
      </w:rPr>
    </w:lvl>
    <w:lvl w:ilvl="1" w:tplc="DADA73B8" w:tentative="1">
      <w:start w:val="1"/>
      <w:numFmt w:val="bullet"/>
      <w:lvlText w:val="o"/>
      <w:lvlJc w:val="left"/>
      <w:pPr>
        <w:ind w:left="99" w:hanging="360"/>
      </w:pPr>
      <w:rPr>
        <w:rFonts w:ascii="Courier New" w:hAnsi="Courier New" w:cs="Courier New" w:hint="default"/>
      </w:rPr>
    </w:lvl>
    <w:lvl w:ilvl="2" w:tplc="E9FE4994" w:tentative="1">
      <w:start w:val="1"/>
      <w:numFmt w:val="bullet"/>
      <w:lvlText w:val=""/>
      <w:lvlJc w:val="left"/>
      <w:pPr>
        <w:ind w:left="819" w:hanging="360"/>
      </w:pPr>
      <w:rPr>
        <w:rFonts w:ascii="Wingdings" w:hAnsi="Wingdings" w:hint="default"/>
      </w:rPr>
    </w:lvl>
    <w:lvl w:ilvl="3" w:tplc="1C64AD46" w:tentative="1">
      <w:start w:val="1"/>
      <w:numFmt w:val="bullet"/>
      <w:lvlText w:val=""/>
      <w:lvlJc w:val="left"/>
      <w:pPr>
        <w:ind w:left="1539" w:hanging="360"/>
      </w:pPr>
      <w:rPr>
        <w:rFonts w:ascii="Symbol" w:hAnsi="Symbol" w:hint="default"/>
      </w:rPr>
    </w:lvl>
    <w:lvl w:ilvl="4" w:tplc="F7EE148C" w:tentative="1">
      <w:start w:val="1"/>
      <w:numFmt w:val="bullet"/>
      <w:lvlText w:val="o"/>
      <w:lvlJc w:val="left"/>
      <w:pPr>
        <w:ind w:left="2259" w:hanging="360"/>
      </w:pPr>
      <w:rPr>
        <w:rFonts w:ascii="Courier New" w:hAnsi="Courier New" w:cs="Courier New" w:hint="default"/>
      </w:rPr>
    </w:lvl>
    <w:lvl w:ilvl="5" w:tplc="B8BEE324" w:tentative="1">
      <w:start w:val="1"/>
      <w:numFmt w:val="bullet"/>
      <w:lvlText w:val=""/>
      <w:lvlJc w:val="left"/>
      <w:pPr>
        <w:ind w:left="2979" w:hanging="360"/>
      </w:pPr>
      <w:rPr>
        <w:rFonts w:ascii="Wingdings" w:hAnsi="Wingdings" w:hint="default"/>
      </w:rPr>
    </w:lvl>
    <w:lvl w:ilvl="6" w:tplc="9CD65B16" w:tentative="1">
      <w:start w:val="1"/>
      <w:numFmt w:val="bullet"/>
      <w:lvlText w:val=""/>
      <w:lvlJc w:val="left"/>
      <w:pPr>
        <w:ind w:left="3699" w:hanging="360"/>
      </w:pPr>
      <w:rPr>
        <w:rFonts w:ascii="Symbol" w:hAnsi="Symbol" w:hint="default"/>
      </w:rPr>
    </w:lvl>
    <w:lvl w:ilvl="7" w:tplc="E39EA58C" w:tentative="1">
      <w:start w:val="1"/>
      <w:numFmt w:val="bullet"/>
      <w:lvlText w:val="o"/>
      <w:lvlJc w:val="left"/>
      <w:pPr>
        <w:ind w:left="4419" w:hanging="360"/>
      </w:pPr>
      <w:rPr>
        <w:rFonts w:ascii="Courier New" w:hAnsi="Courier New" w:cs="Courier New" w:hint="default"/>
      </w:rPr>
    </w:lvl>
    <w:lvl w:ilvl="8" w:tplc="77322B76" w:tentative="1">
      <w:start w:val="1"/>
      <w:numFmt w:val="bullet"/>
      <w:lvlText w:val=""/>
      <w:lvlJc w:val="left"/>
      <w:pPr>
        <w:ind w:left="5139" w:hanging="360"/>
      </w:pPr>
      <w:rPr>
        <w:rFonts w:ascii="Wingdings" w:hAnsi="Wingdings" w:hint="default"/>
      </w:rPr>
    </w:lvl>
  </w:abstractNum>
  <w:num w:numId="1">
    <w:abstractNumId w:val="5"/>
  </w:num>
  <w:num w:numId="2">
    <w:abstractNumId w:val="0"/>
  </w:num>
  <w:num w:numId="3">
    <w:abstractNumId w:val="2"/>
  </w:num>
  <w:num w:numId="4">
    <w:abstractNumId w:val="6"/>
  </w:num>
  <w:num w:numId="5">
    <w:abstractNumId w:val="4"/>
  </w:num>
  <w:num w:numId="6">
    <w:abstractNumId w:val="1"/>
  </w:num>
  <w:num w:numId="7">
    <w:abstractNumId w:val="7"/>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FD1"/>
    <w:rsid w:val="000327B2"/>
    <w:rsid w:val="00037D55"/>
    <w:rsid w:val="00072904"/>
    <w:rsid w:val="000C5A46"/>
    <w:rsid w:val="00112323"/>
    <w:rsid w:val="00114FAC"/>
    <w:rsid w:val="0012566B"/>
    <w:rsid w:val="00127345"/>
    <w:rsid w:val="0014076C"/>
    <w:rsid w:val="00147A54"/>
    <w:rsid w:val="001577BA"/>
    <w:rsid w:val="00187684"/>
    <w:rsid w:val="001A24F2"/>
    <w:rsid w:val="001A4478"/>
    <w:rsid w:val="00201D1A"/>
    <w:rsid w:val="002421DC"/>
    <w:rsid w:val="00276A6F"/>
    <w:rsid w:val="002C17AF"/>
    <w:rsid w:val="002C7965"/>
    <w:rsid w:val="003324F3"/>
    <w:rsid w:val="00343B1B"/>
    <w:rsid w:val="00363944"/>
    <w:rsid w:val="00365061"/>
    <w:rsid w:val="00374F55"/>
    <w:rsid w:val="003829AA"/>
    <w:rsid w:val="00386B78"/>
    <w:rsid w:val="003B69E3"/>
    <w:rsid w:val="003D4FD1"/>
    <w:rsid w:val="003F5F2E"/>
    <w:rsid w:val="004508FC"/>
    <w:rsid w:val="00455D2F"/>
    <w:rsid w:val="0049744B"/>
    <w:rsid w:val="004A0462"/>
    <w:rsid w:val="004A1B2D"/>
    <w:rsid w:val="004D6809"/>
    <w:rsid w:val="00500155"/>
    <w:rsid w:val="00516A0F"/>
    <w:rsid w:val="005401C2"/>
    <w:rsid w:val="005428C1"/>
    <w:rsid w:val="00562A56"/>
    <w:rsid w:val="00566F1F"/>
    <w:rsid w:val="005826C9"/>
    <w:rsid w:val="005832AE"/>
    <w:rsid w:val="00584685"/>
    <w:rsid w:val="00592652"/>
    <w:rsid w:val="005A3B49"/>
    <w:rsid w:val="005B7659"/>
    <w:rsid w:val="005C44A6"/>
    <w:rsid w:val="005C58A2"/>
    <w:rsid w:val="005C6F38"/>
    <w:rsid w:val="005E3FE3"/>
    <w:rsid w:val="005E5AC2"/>
    <w:rsid w:val="0060216F"/>
    <w:rsid w:val="006437D6"/>
    <w:rsid w:val="006578C5"/>
    <w:rsid w:val="00660AB8"/>
    <w:rsid w:val="006B253D"/>
    <w:rsid w:val="006C5CCB"/>
    <w:rsid w:val="00710444"/>
    <w:rsid w:val="007377D7"/>
    <w:rsid w:val="00774232"/>
    <w:rsid w:val="007868AD"/>
    <w:rsid w:val="00791D6C"/>
    <w:rsid w:val="007B5567"/>
    <w:rsid w:val="007B6A52"/>
    <w:rsid w:val="007B77D5"/>
    <w:rsid w:val="007C008A"/>
    <w:rsid w:val="007E3E45"/>
    <w:rsid w:val="007E565F"/>
    <w:rsid w:val="007F2C82"/>
    <w:rsid w:val="007F6185"/>
    <w:rsid w:val="008036DF"/>
    <w:rsid w:val="0080619B"/>
    <w:rsid w:val="00841DC8"/>
    <w:rsid w:val="00843A55"/>
    <w:rsid w:val="00851B09"/>
    <w:rsid w:val="00851E78"/>
    <w:rsid w:val="008D03D8"/>
    <w:rsid w:val="008D0916"/>
    <w:rsid w:val="008F1904"/>
    <w:rsid w:val="008F2537"/>
    <w:rsid w:val="00914EC7"/>
    <w:rsid w:val="009330CA"/>
    <w:rsid w:val="00940F52"/>
    <w:rsid w:val="00942365"/>
    <w:rsid w:val="0099370D"/>
    <w:rsid w:val="009D35CB"/>
    <w:rsid w:val="009D3959"/>
    <w:rsid w:val="009F7E06"/>
    <w:rsid w:val="00A01E8A"/>
    <w:rsid w:val="00A359F5"/>
    <w:rsid w:val="00A641E3"/>
    <w:rsid w:val="00A81673"/>
    <w:rsid w:val="00AB2ED3"/>
    <w:rsid w:val="00AB3ED4"/>
    <w:rsid w:val="00AB6777"/>
    <w:rsid w:val="00AC126A"/>
    <w:rsid w:val="00AD5A25"/>
    <w:rsid w:val="00B049C7"/>
    <w:rsid w:val="00B34849"/>
    <w:rsid w:val="00B44C99"/>
    <w:rsid w:val="00B475DD"/>
    <w:rsid w:val="00B70DE4"/>
    <w:rsid w:val="00BA1AB0"/>
    <w:rsid w:val="00BB2F85"/>
    <w:rsid w:val="00BC1E15"/>
    <w:rsid w:val="00BC3F94"/>
    <w:rsid w:val="00BD0958"/>
    <w:rsid w:val="00BD290A"/>
    <w:rsid w:val="00C22FD2"/>
    <w:rsid w:val="00C41450"/>
    <w:rsid w:val="00C52A66"/>
    <w:rsid w:val="00C76253"/>
    <w:rsid w:val="00CC4A82"/>
    <w:rsid w:val="00CD10E1"/>
    <w:rsid w:val="00CF467A"/>
    <w:rsid w:val="00D17CF6"/>
    <w:rsid w:val="00D32F04"/>
    <w:rsid w:val="00D3661B"/>
    <w:rsid w:val="00D415FC"/>
    <w:rsid w:val="00D45FAD"/>
    <w:rsid w:val="00D57E96"/>
    <w:rsid w:val="00D85FA4"/>
    <w:rsid w:val="00D91CE6"/>
    <w:rsid w:val="00D921F1"/>
    <w:rsid w:val="00DB4F41"/>
    <w:rsid w:val="00DB7B5C"/>
    <w:rsid w:val="00DC2EEE"/>
    <w:rsid w:val="00DC7D31"/>
    <w:rsid w:val="00DE106F"/>
    <w:rsid w:val="00DF03B4"/>
    <w:rsid w:val="00E0032A"/>
    <w:rsid w:val="00E11A95"/>
    <w:rsid w:val="00E1527C"/>
    <w:rsid w:val="00E23F93"/>
    <w:rsid w:val="00E25F48"/>
    <w:rsid w:val="00E56C7A"/>
    <w:rsid w:val="00E62C47"/>
    <w:rsid w:val="00EA68A2"/>
    <w:rsid w:val="00ED6977"/>
    <w:rsid w:val="00EF577D"/>
    <w:rsid w:val="00F03FC5"/>
    <w:rsid w:val="00F06F66"/>
    <w:rsid w:val="00F10053"/>
    <w:rsid w:val="00F41120"/>
    <w:rsid w:val="00F541AB"/>
    <w:rsid w:val="00FA29EA"/>
    <w:rsid w:val="00FA683D"/>
    <w:rsid w:val="00FC2AA5"/>
    <w:rsid w:val="00FD39FD"/>
    <w:rsid w:val="00FD4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454E1"/>
  <w15:docId w15:val="{E2836121-1683-413B-AE33-06EDF6D14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0619B"/>
    <w:pPr>
      <w:spacing w:before="60" w:after="20"/>
    </w:pPr>
    <w:rPr>
      <w:szCs w:val="22"/>
      <w:lang w:val="en-US" w:eastAsia="en-US"/>
    </w:rPr>
  </w:style>
  <w:style w:type="paragraph" w:styleId="Heading1">
    <w:name w:val="heading 1"/>
    <w:basedOn w:val="Normal"/>
    <w:next w:val="Normal"/>
    <w:link w:val="Heading1Char"/>
    <w:qFormat/>
    <w:rsid w:val="00037D55"/>
    <w:pPr>
      <w:tabs>
        <w:tab w:val="left" w:pos="7185"/>
      </w:tabs>
      <w:spacing w:before="200" w:after="0"/>
      <w:ind w:left="450"/>
      <w:outlineLvl w:val="0"/>
    </w:pPr>
    <w:rPr>
      <w:rFonts w:ascii="Tahoma" w:eastAsia="Times New Roman" w:hAnsi="Tahoma"/>
      <w:b/>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C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851E78"/>
    <w:rPr>
      <w:color w:val="0000FF"/>
      <w:u w:val="single"/>
    </w:rPr>
  </w:style>
  <w:style w:type="paragraph" w:customStyle="1" w:styleId="Label">
    <w:name w:val="Label"/>
    <w:basedOn w:val="Normal"/>
    <w:qFormat/>
    <w:rsid w:val="00D32F04"/>
    <w:pPr>
      <w:spacing w:before="40"/>
    </w:pPr>
    <w:rPr>
      <w:b/>
      <w:color w:val="262626"/>
    </w:rPr>
  </w:style>
  <w:style w:type="paragraph" w:customStyle="1" w:styleId="Details">
    <w:name w:val="Details"/>
    <w:basedOn w:val="Normal"/>
    <w:qFormat/>
    <w:rsid w:val="00E25F48"/>
    <w:rPr>
      <w:color w:val="262626"/>
    </w:rPr>
  </w:style>
  <w:style w:type="paragraph" w:customStyle="1" w:styleId="BulletedList">
    <w:name w:val="Bulleted List"/>
    <w:basedOn w:val="Normal"/>
    <w:qFormat/>
    <w:rsid w:val="00D57E96"/>
    <w:pPr>
      <w:numPr>
        <w:numId w:val="1"/>
      </w:numPr>
    </w:pPr>
    <w:rPr>
      <w:color w:val="262626"/>
    </w:rPr>
  </w:style>
  <w:style w:type="paragraph" w:customStyle="1" w:styleId="NumberedList">
    <w:name w:val="Numbered List"/>
    <w:basedOn w:val="Details"/>
    <w:qFormat/>
    <w:rsid w:val="00D57E96"/>
    <w:pPr>
      <w:numPr>
        <w:numId w:val="2"/>
      </w:numPr>
    </w:pPr>
  </w:style>
  <w:style w:type="paragraph" w:customStyle="1" w:styleId="Notes">
    <w:name w:val="Notes"/>
    <w:basedOn w:val="Details"/>
    <w:qFormat/>
    <w:rsid w:val="00DC2EEE"/>
    <w:rPr>
      <w:i/>
    </w:rPr>
  </w:style>
  <w:style w:type="paragraph" w:customStyle="1" w:styleId="Secondarylabels">
    <w:name w:val="Secondary labels"/>
    <w:basedOn w:val="Label"/>
    <w:qFormat/>
    <w:rsid w:val="00C22FD2"/>
    <w:pPr>
      <w:spacing w:before="120" w:after="120"/>
    </w:pPr>
  </w:style>
  <w:style w:type="paragraph" w:styleId="Header">
    <w:name w:val="header"/>
    <w:basedOn w:val="Normal"/>
    <w:link w:val="HeaderChar"/>
    <w:uiPriority w:val="99"/>
    <w:unhideWhenUsed/>
    <w:rsid w:val="00037D55"/>
    <w:pPr>
      <w:tabs>
        <w:tab w:val="center" w:pos="4680"/>
        <w:tab w:val="right" w:pos="9360"/>
      </w:tabs>
    </w:pPr>
  </w:style>
  <w:style w:type="character" w:customStyle="1" w:styleId="HeaderChar">
    <w:name w:val="Header Char"/>
    <w:basedOn w:val="DefaultParagraphFont"/>
    <w:link w:val="Header"/>
    <w:uiPriority w:val="99"/>
    <w:rsid w:val="00037D55"/>
    <w:rPr>
      <w:szCs w:val="22"/>
    </w:rPr>
  </w:style>
  <w:style w:type="paragraph" w:styleId="Footer">
    <w:name w:val="footer"/>
    <w:basedOn w:val="Normal"/>
    <w:link w:val="FooterChar"/>
    <w:uiPriority w:val="99"/>
    <w:unhideWhenUsed/>
    <w:rsid w:val="00037D55"/>
    <w:pPr>
      <w:tabs>
        <w:tab w:val="center" w:pos="4680"/>
        <w:tab w:val="right" w:pos="9360"/>
      </w:tabs>
    </w:pPr>
  </w:style>
  <w:style w:type="character" w:customStyle="1" w:styleId="FooterChar">
    <w:name w:val="Footer Char"/>
    <w:basedOn w:val="DefaultParagraphFont"/>
    <w:link w:val="Footer"/>
    <w:uiPriority w:val="99"/>
    <w:rsid w:val="00037D55"/>
    <w:rPr>
      <w:szCs w:val="22"/>
    </w:rPr>
  </w:style>
  <w:style w:type="character" w:customStyle="1" w:styleId="Heading1Char">
    <w:name w:val="Heading 1 Char"/>
    <w:basedOn w:val="DefaultParagraphFont"/>
    <w:link w:val="Heading1"/>
    <w:rsid w:val="00037D55"/>
    <w:rPr>
      <w:rFonts w:ascii="Tahoma" w:eastAsia="Times New Roman" w:hAnsi="Tahoma"/>
      <w:b/>
      <w:caps/>
      <w:sz w:val="28"/>
      <w:szCs w:val="28"/>
    </w:rPr>
  </w:style>
  <w:style w:type="paragraph" w:styleId="BalloonText">
    <w:name w:val="Balloon Text"/>
    <w:basedOn w:val="Normal"/>
    <w:link w:val="BalloonTextChar"/>
    <w:uiPriority w:val="99"/>
    <w:semiHidden/>
    <w:unhideWhenUsed/>
    <w:rsid w:val="00037D5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D55"/>
    <w:rPr>
      <w:rFonts w:ascii="Tahoma" w:hAnsi="Tahoma" w:cs="Tahoma"/>
      <w:sz w:val="16"/>
      <w:szCs w:val="16"/>
    </w:rPr>
  </w:style>
  <w:style w:type="paragraph" w:customStyle="1" w:styleId="Companyname">
    <w:name w:val="Company name"/>
    <w:basedOn w:val="Normal"/>
    <w:qFormat/>
    <w:rsid w:val="00841DC8"/>
    <w:pPr>
      <w:spacing w:after="240"/>
      <w:jc w:val="right"/>
    </w:pPr>
    <w:rPr>
      <w:b/>
      <w:sz w:val="28"/>
    </w:rPr>
  </w:style>
  <w:style w:type="character" w:styleId="PlaceholderText">
    <w:name w:val="Placeholder Text"/>
    <w:basedOn w:val="DefaultParagraphFont"/>
    <w:uiPriority w:val="99"/>
    <w:semiHidden/>
    <w:rsid w:val="00660AB8"/>
    <w:rPr>
      <w:color w:val="808080"/>
    </w:rPr>
  </w:style>
  <w:style w:type="paragraph" w:styleId="ListParagraph">
    <w:name w:val="List Paragraph"/>
    <w:basedOn w:val="Normal"/>
    <w:uiPriority w:val="34"/>
    <w:qFormat/>
    <w:rsid w:val="00D45FAD"/>
    <w:pPr>
      <w:ind w:left="720"/>
      <w:contextualSpacing/>
    </w:pPr>
  </w:style>
  <w:style w:type="paragraph" w:customStyle="1" w:styleId="Bull">
    <w:name w:val="Bull"/>
    <w:basedOn w:val="Normal"/>
    <w:link w:val="BullChar"/>
    <w:qFormat/>
    <w:rsid w:val="00D3661B"/>
    <w:pPr>
      <w:numPr>
        <w:numId w:val="9"/>
      </w:numPr>
      <w:spacing w:before="40" w:after="40"/>
    </w:pPr>
    <w:rPr>
      <w:rFonts w:ascii="Arial" w:eastAsia="Times New Roman" w:hAnsi="Arial"/>
      <w:szCs w:val="20"/>
      <w:lang w:val="en-GB"/>
    </w:rPr>
  </w:style>
  <w:style w:type="character" w:customStyle="1" w:styleId="BullChar">
    <w:name w:val="Bull Char"/>
    <w:link w:val="Bull"/>
    <w:rsid w:val="00D3661B"/>
    <w:rPr>
      <w:rFonts w:ascii="Arial" w:eastAsia="Times New Roman" w:hAnsi="Arial"/>
      <w:lang w:eastAsia="en-US"/>
    </w:rPr>
  </w:style>
  <w:style w:type="character" w:styleId="CommentReference">
    <w:name w:val="annotation reference"/>
    <w:basedOn w:val="DefaultParagraphFont"/>
    <w:uiPriority w:val="99"/>
    <w:semiHidden/>
    <w:unhideWhenUsed/>
    <w:rsid w:val="00FD4859"/>
    <w:rPr>
      <w:sz w:val="16"/>
      <w:szCs w:val="16"/>
    </w:rPr>
  </w:style>
  <w:style w:type="paragraph" w:styleId="CommentText">
    <w:name w:val="annotation text"/>
    <w:basedOn w:val="Normal"/>
    <w:link w:val="CommentTextChar"/>
    <w:uiPriority w:val="99"/>
    <w:semiHidden/>
    <w:unhideWhenUsed/>
    <w:rsid w:val="00FD4859"/>
    <w:rPr>
      <w:szCs w:val="20"/>
    </w:rPr>
  </w:style>
  <w:style w:type="character" w:customStyle="1" w:styleId="CommentTextChar">
    <w:name w:val="Comment Text Char"/>
    <w:basedOn w:val="DefaultParagraphFont"/>
    <w:link w:val="CommentText"/>
    <w:uiPriority w:val="99"/>
    <w:semiHidden/>
    <w:rsid w:val="00FD4859"/>
    <w:rPr>
      <w:lang w:val="en-US" w:eastAsia="en-US"/>
    </w:rPr>
  </w:style>
  <w:style w:type="paragraph" w:styleId="CommentSubject">
    <w:name w:val="annotation subject"/>
    <w:basedOn w:val="CommentText"/>
    <w:next w:val="CommentText"/>
    <w:link w:val="CommentSubjectChar"/>
    <w:uiPriority w:val="99"/>
    <w:semiHidden/>
    <w:unhideWhenUsed/>
    <w:rsid w:val="00FD4859"/>
    <w:rPr>
      <w:b/>
      <w:bCs/>
    </w:rPr>
  </w:style>
  <w:style w:type="character" w:customStyle="1" w:styleId="CommentSubjectChar">
    <w:name w:val="Comment Subject Char"/>
    <w:basedOn w:val="CommentTextChar"/>
    <w:link w:val="CommentSubject"/>
    <w:uiPriority w:val="99"/>
    <w:semiHidden/>
    <w:rsid w:val="00FD485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otfield\AppData\Roaming\Microsoft\Templates\Job_description_form.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306C225-9809-48E5-B5C2-02112E8D957B}"/>
      </w:docPartPr>
      <w:docPartBody>
        <w:p w:rsidR="004A5E7A" w:rsidRDefault="004531F1">
          <w:r w:rsidRPr="002E4490">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1D6B6B3-E9DF-4728-A51A-D8B32AEFE44D}"/>
      </w:docPartPr>
      <w:docPartBody>
        <w:p w:rsidR="004A5E7A" w:rsidRDefault="004531F1">
          <w:r w:rsidRPr="001A388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31F1"/>
    <w:rsid w:val="000A33E4"/>
    <w:rsid w:val="004531F1"/>
    <w:rsid w:val="004A5E7A"/>
    <w:rsid w:val="00505F4A"/>
    <w:rsid w:val="005E71AD"/>
    <w:rsid w:val="00646F29"/>
    <w:rsid w:val="006C0E9F"/>
    <w:rsid w:val="006F3C68"/>
    <w:rsid w:val="008C1C93"/>
    <w:rsid w:val="009B1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31F1"/>
    <w:rPr>
      <w:color w:val="808080"/>
    </w:rPr>
  </w:style>
  <w:style w:type="paragraph" w:customStyle="1" w:styleId="9D715792CED84F8C99E51F57295042D0">
    <w:name w:val="9D715792CED84F8C99E51F57295042D0"/>
    <w:rsid w:val="004531F1"/>
  </w:style>
  <w:style w:type="paragraph" w:customStyle="1" w:styleId="2283C1510E4F4353AB78B0DDE0F3C5B5">
    <w:name w:val="2283C1510E4F4353AB78B0DDE0F3C5B5"/>
    <w:rsid w:val="004531F1"/>
  </w:style>
  <w:style w:type="paragraph" w:customStyle="1" w:styleId="4B4ABE4762644D7E93CD3276120BD734">
    <w:name w:val="4B4ABE4762644D7E93CD3276120BD734"/>
    <w:rsid w:val="00453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5D0B7-6898-4BE5-B455-2ED100F3F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Job_description_form</Template>
  <TotalTime>10</TotalTime>
  <Pages>4</Pages>
  <Words>1012</Words>
  <Characters>5772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Botfield</dc:creator>
  <cp:lastModifiedBy>Mr Adesiji</cp:lastModifiedBy>
  <cp:revision>6</cp:revision>
  <cp:lastPrinted>2019-11-25T20:30:00Z</cp:lastPrinted>
  <dcterms:created xsi:type="dcterms:W3CDTF">2019-11-25T20:31:00Z</dcterms:created>
  <dcterms:modified xsi:type="dcterms:W3CDTF">2020-01-08T17:46:00Z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TC103571741033</vt:lpwstr>
  </property>
</Properties>
</file>